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8AF" w:rsidRDefault="00B768AF" w:rsidP="00B76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HOPKYS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68AF" w:rsidRDefault="00B768AF" w:rsidP="00B76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Northwood, Shropshire. Tailor.</w:t>
      </w:r>
    </w:p>
    <w:p w:rsidR="00B768AF" w:rsidRDefault="00B768AF" w:rsidP="00B768AF">
      <w:pPr>
        <w:rPr>
          <w:rFonts w:ascii="Times New Roman" w:hAnsi="Times New Roman" w:cs="Times New Roman"/>
        </w:rPr>
      </w:pPr>
    </w:p>
    <w:p w:rsidR="00B768AF" w:rsidRDefault="00B768AF" w:rsidP="00B768AF">
      <w:pPr>
        <w:rPr>
          <w:rFonts w:ascii="Times New Roman" w:hAnsi="Times New Roman" w:cs="Times New Roman"/>
        </w:rPr>
      </w:pPr>
    </w:p>
    <w:p w:rsidR="00B768AF" w:rsidRDefault="00B768AF" w:rsidP="00B76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Cresset(q.v.) brought a plaint of trespass against him.</w:t>
      </w:r>
    </w:p>
    <w:p w:rsidR="00B768AF" w:rsidRDefault="00B768AF" w:rsidP="00B76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768AF" w:rsidRDefault="00B768AF" w:rsidP="00B768AF">
      <w:pPr>
        <w:rPr>
          <w:rFonts w:ascii="Times New Roman" w:hAnsi="Times New Roman" w:cs="Times New Roman"/>
        </w:rPr>
      </w:pPr>
    </w:p>
    <w:p w:rsidR="00B768AF" w:rsidRDefault="00B768AF" w:rsidP="00B768AF">
      <w:pPr>
        <w:rPr>
          <w:rFonts w:ascii="Times New Roman" w:hAnsi="Times New Roman" w:cs="Times New Roman"/>
        </w:rPr>
      </w:pPr>
    </w:p>
    <w:p w:rsidR="00B768AF" w:rsidRDefault="00B768AF" w:rsidP="00B76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B768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8AF" w:rsidRDefault="00B768AF" w:rsidP="00E71FC3">
      <w:r>
        <w:separator/>
      </w:r>
    </w:p>
  </w:endnote>
  <w:endnote w:type="continuationSeparator" w:id="0">
    <w:p w:rsidR="00B768AF" w:rsidRDefault="00B768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8AF" w:rsidRDefault="00B768AF" w:rsidP="00E71FC3">
      <w:r>
        <w:separator/>
      </w:r>
    </w:p>
  </w:footnote>
  <w:footnote w:type="continuationSeparator" w:id="0">
    <w:p w:rsidR="00B768AF" w:rsidRDefault="00B768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AF"/>
    <w:rsid w:val="001A7C09"/>
    <w:rsid w:val="00577BD5"/>
    <w:rsid w:val="00656CBA"/>
    <w:rsid w:val="006A1F77"/>
    <w:rsid w:val="00733BE7"/>
    <w:rsid w:val="00AB52E8"/>
    <w:rsid w:val="00B16D3F"/>
    <w:rsid w:val="00B768A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AC07F2-5010-4BD9-954E-C6B2BF47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8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68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2017-08-16T20:59:00Z</dcterms:created>
  <dcterms:modified xsi:type="dcterms:W3CDTF">2017-08-16T21:00:00Z</dcterms:modified>
</cp:coreProperties>
</file>