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718BC" w14:textId="50BBEDBA" w:rsidR="009762FC" w:rsidRDefault="004D47B0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HOPKYNSON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762FC">
        <w:rPr>
          <w:rFonts w:ascii="Times New Roman" w:hAnsi="Times New Roman" w:cs="Times New Roman"/>
          <w:sz w:val="24"/>
          <w:szCs w:val="24"/>
        </w:rPr>
        <w:t>(fl.146</w:t>
      </w:r>
      <w:r w:rsidR="009762FC">
        <w:rPr>
          <w:rFonts w:ascii="Times New Roman" w:hAnsi="Times New Roman" w:cs="Times New Roman"/>
          <w:sz w:val="24"/>
          <w:szCs w:val="24"/>
        </w:rPr>
        <w:t>7-8)</w:t>
      </w:r>
    </w:p>
    <w:p w14:paraId="71ACC1A8" w14:textId="77777777" w:rsidR="009762FC" w:rsidRDefault="009762FC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0B8E3050" w14:textId="77777777" w:rsidR="009762FC" w:rsidRDefault="009762FC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01E4A" w14:textId="77777777" w:rsidR="009762FC" w:rsidRDefault="009762FC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6E3AE" w14:textId="0B7D9CF3" w:rsidR="009762FC" w:rsidRDefault="009762FC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</w:t>
      </w:r>
      <w:r>
        <w:rPr>
          <w:rFonts w:ascii="Times New Roman" w:hAnsi="Times New Roman" w:cs="Times New Roman"/>
          <w:sz w:val="24"/>
          <w:szCs w:val="24"/>
        </w:rPr>
        <w:t>7-8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32899282" w14:textId="77777777" w:rsidR="009762FC" w:rsidRDefault="009762FC" w:rsidP="009762F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62C64849" w14:textId="77777777" w:rsidR="009762FC" w:rsidRDefault="009762FC" w:rsidP="009762F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p.68)</w:t>
      </w:r>
    </w:p>
    <w:p w14:paraId="6BD00829" w14:textId="77777777" w:rsidR="009762FC" w:rsidRDefault="009762FC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5FF76" w14:textId="77777777" w:rsidR="009762FC" w:rsidRDefault="009762FC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B6215D" w14:textId="77777777" w:rsidR="009762FC" w:rsidRDefault="009762FC" w:rsidP="009762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2021</w:t>
      </w:r>
    </w:p>
    <w:p w14:paraId="6B35A3C7" w14:textId="382AE246" w:rsidR="00BA00AB" w:rsidRPr="004D47B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D47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74C5D" w14:textId="77777777" w:rsidR="004D47B0" w:rsidRDefault="004D47B0" w:rsidP="009139A6">
      <w:r>
        <w:separator/>
      </w:r>
    </w:p>
  </w:endnote>
  <w:endnote w:type="continuationSeparator" w:id="0">
    <w:p w14:paraId="3E213521" w14:textId="77777777" w:rsidR="004D47B0" w:rsidRDefault="004D47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3B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D3A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CE5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8FCB0" w14:textId="77777777" w:rsidR="004D47B0" w:rsidRDefault="004D47B0" w:rsidP="009139A6">
      <w:r>
        <w:separator/>
      </w:r>
    </w:p>
  </w:footnote>
  <w:footnote w:type="continuationSeparator" w:id="0">
    <w:p w14:paraId="7EF80948" w14:textId="77777777" w:rsidR="004D47B0" w:rsidRDefault="004D47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79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AEB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717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B0"/>
    <w:rsid w:val="000666E0"/>
    <w:rsid w:val="002510B7"/>
    <w:rsid w:val="004D47B0"/>
    <w:rsid w:val="005C130B"/>
    <w:rsid w:val="00826F5C"/>
    <w:rsid w:val="009139A6"/>
    <w:rsid w:val="009448BB"/>
    <w:rsid w:val="009762F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F61A0"/>
  <w15:chartTrackingRefBased/>
  <w15:docId w15:val="{C5EB01FC-748A-4D9D-923C-5956ED49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2021-06-21T09:31:00Z</dcterms:created>
  <dcterms:modified xsi:type="dcterms:W3CDTF">2021-06-21T10:33:00Z</dcterms:modified>
</cp:coreProperties>
</file>