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885A7" w14:textId="77777777" w:rsidR="007D5FAD" w:rsidRDefault="007D5FAD" w:rsidP="007D5F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HOPKYNSON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7B4C2A89" w14:textId="77777777" w:rsidR="007D5FAD" w:rsidRDefault="007D5FAD" w:rsidP="007D5F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08C5ED" w14:textId="77777777" w:rsidR="007D5FAD" w:rsidRDefault="007D5FAD" w:rsidP="007D5F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9DEE30" w14:textId="77777777" w:rsidR="007D5FAD" w:rsidRDefault="007D5FAD" w:rsidP="007D5F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Oct.1428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gramStart"/>
      <w:r>
        <w:rPr>
          <w:rFonts w:ascii="Times New Roman" w:hAnsi="Times New Roman" w:cs="Times New Roman"/>
          <w:sz w:val="24"/>
          <w:szCs w:val="24"/>
        </w:rPr>
        <w:t>Nottingham</w:t>
      </w:r>
      <w:proofErr w:type="gramEnd"/>
    </w:p>
    <w:p w14:paraId="78C78026" w14:textId="77777777" w:rsidR="007D5FAD" w:rsidRDefault="007D5FAD" w:rsidP="007D5F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Eland of </w:t>
      </w:r>
      <w:proofErr w:type="gramStart"/>
      <w:r>
        <w:rPr>
          <w:rFonts w:ascii="Times New Roman" w:hAnsi="Times New Roman" w:cs="Times New Roman"/>
          <w:sz w:val="24"/>
          <w:szCs w:val="24"/>
        </w:rPr>
        <w:t>Basford.(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14:paraId="188C3468" w14:textId="77777777" w:rsidR="007D5FAD" w:rsidRDefault="007D5FAD" w:rsidP="007D5F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24-407)</w:t>
      </w:r>
    </w:p>
    <w:p w14:paraId="55C34455" w14:textId="77777777" w:rsidR="007D5FAD" w:rsidRDefault="007D5FAD" w:rsidP="007D5F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2166D1" w14:textId="77777777" w:rsidR="007D5FAD" w:rsidRDefault="007D5FAD" w:rsidP="007D5F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723604" w14:textId="77777777" w:rsidR="007D5FAD" w:rsidRPr="00DD229A" w:rsidRDefault="007D5FAD" w:rsidP="007D5F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28 March 2021</w:t>
      </w:r>
    </w:p>
    <w:p w14:paraId="38DBD748" w14:textId="5B8F2C57" w:rsidR="00BA00AB" w:rsidRPr="007D5FA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D5F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D78E7" w14:textId="77777777" w:rsidR="007D5FAD" w:rsidRDefault="007D5FAD" w:rsidP="009139A6">
      <w:r>
        <w:separator/>
      </w:r>
    </w:p>
  </w:endnote>
  <w:endnote w:type="continuationSeparator" w:id="0">
    <w:p w14:paraId="172171FF" w14:textId="77777777" w:rsidR="007D5FAD" w:rsidRDefault="007D5F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265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028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101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DEC822" w14:textId="77777777" w:rsidR="007D5FAD" w:rsidRDefault="007D5FAD" w:rsidP="009139A6">
      <w:r>
        <w:separator/>
      </w:r>
    </w:p>
  </w:footnote>
  <w:footnote w:type="continuationSeparator" w:id="0">
    <w:p w14:paraId="048A3CC1" w14:textId="77777777" w:rsidR="007D5FAD" w:rsidRDefault="007D5F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48E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EF9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853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FAD"/>
    <w:rsid w:val="000666E0"/>
    <w:rsid w:val="002510B7"/>
    <w:rsid w:val="005C130B"/>
    <w:rsid w:val="007D5FAD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5B12A"/>
  <w15:chartTrackingRefBased/>
  <w15:docId w15:val="{34EBD39C-9590-408B-BE6B-8093CC6D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2021-03-28T20:13:00Z</dcterms:created>
  <dcterms:modified xsi:type="dcterms:W3CDTF">2021-03-28T20:14:00Z</dcterms:modified>
</cp:coreProperties>
</file>