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90164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HOPKYNSON, the younger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867345E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Kirmington</w:t>
      </w:r>
      <w:proofErr w:type="spellEnd"/>
      <w:r>
        <w:rPr>
          <w:rFonts w:cs="Times New Roman"/>
          <w:szCs w:val="24"/>
        </w:rPr>
        <w:t>, Lincolnshire. Yeoman.</w:t>
      </w:r>
    </w:p>
    <w:p w14:paraId="4A50C839" w14:textId="77777777" w:rsidR="00C1624E" w:rsidRDefault="00C1624E" w:rsidP="00C1624E">
      <w:pPr>
        <w:pStyle w:val="NoSpacing"/>
        <w:rPr>
          <w:rFonts w:cs="Times New Roman"/>
          <w:szCs w:val="24"/>
        </w:rPr>
      </w:pPr>
    </w:p>
    <w:p w14:paraId="181E16E4" w14:textId="77777777" w:rsidR="00C1624E" w:rsidRDefault="00C1624E" w:rsidP="00C1624E">
      <w:pPr>
        <w:pStyle w:val="NoSpacing"/>
        <w:rPr>
          <w:rFonts w:cs="Times New Roman"/>
          <w:szCs w:val="24"/>
        </w:rPr>
      </w:pPr>
    </w:p>
    <w:p w14:paraId="5560D6AF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May1453</w:t>
      </w:r>
      <w:r>
        <w:rPr>
          <w:rFonts w:cs="Times New Roman"/>
          <w:szCs w:val="24"/>
        </w:rPr>
        <w:tab/>
        <w:t xml:space="preserve">He was pardoned of the accidental killing of John </w:t>
      </w:r>
      <w:proofErr w:type="spellStart"/>
      <w:r>
        <w:rPr>
          <w:rFonts w:cs="Times New Roman"/>
          <w:szCs w:val="24"/>
        </w:rPr>
        <w:t>Symson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Messingham</w:t>
      </w:r>
      <w:proofErr w:type="spellEnd"/>
      <w:r>
        <w:rPr>
          <w:rFonts w:cs="Times New Roman"/>
          <w:szCs w:val="24"/>
        </w:rPr>
        <w:t>(q.v.)</w:t>
      </w:r>
    </w:p>
    <w:p w14:paraId="7F18D7B4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on 12 March 1453 in the range in </w:t>
      </w:r>
      <w:proofErr w:type="spellStart"/>
      <w:r>
        <w:rPr>
          <w:rFonts w:cs="Times New Roman"/>
          <w:szCs w:val="24"/>
        </w:rPr>
        <w:t>Twigmore</w:t>
      </w:r>
      <w:proofErr w:type="spellEnd"/>
      <w:r>
        <w:rPr>
          <w:rFonts w:cs="Times New Roman"/>
          <w:szCs w:val="24"/>
        </w:rPr>
        <w:t xml:space="preserve">. He was shooting with a bow </w:t>
      </w:r>
    </w:p>
    <w:p w14:paraId="77181650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arrow when the wind took an arrow, which struck John </w:t>
      </w:r>
      <w:proofErr w:type="spellStart"/>
      <w:r>
        <w:rPr>
          <w:rFonts w:cs="Times New Roman"/>
          <w:szCs w:val="24"/>
        </w:rPr>
        <w:t>Symson</w:t>
      </w:r>
      <w:proofErr w:type="spellEnd"/>
      <w:r>
        <w:rPr>
          <w:rFonts w:cs="Times New Roman"/>
          <w:szCs w:val="24"/>
        </w:rPr>
        <w:t xml:space="preserve"> in</w:t>
      </w:r>
    </w:p>
    <w:p w14:paraId="721CFA10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head, killing him.   (C.P.R. 1452-61 p.67)</w:t>
      </w:r>
    </w:p>
    <w:p w14:paraId="5CB23385" w14:textId="77777777" w:rsidR="00C1624E" w:rsidRDefault="00C1624E" w:rsidP="00C1624E">
      <w:pPr>
        <w:pStyle w:val="NoSpacing"/>
        <w:rPr>
          <w:rFonts w:cs="Times New Roman"/>
          <w:szCs w:val="24"/>
        </w:rPr>
      </w:pPr>
    </w:p>
    <w:p w14:paraId="3B6F4AF6" w14:textId="77777777" w:rsidR="00C1624E" w:rsidRDefault="00C1624E" w:rsidP="00C1624E">
      <w:pPr>
        <w:pStyle w:val="NoSpacing"/>
        <w:rPr>
          <w:rFonts w:cs="Times New Roman"/>
          <w:szCs w:val="24"/>
        </w:rPr>
      </w:pPr>
    </w:p>
    <w:p w14:paraId="379B8A72" w14:textId="77777777" w:rsidR="00C1624E" w:rsidRDefault="00C1624E" w:rsidP="00C1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2024</w:t>
      </w:r>
    </w:p>
    <w:p w14:paraId="0C8A14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D25BA" w14:textId="77777777" w:rsidR="00C1624E" w:rsidRDefault="00C1624E" w:rsidP="009139A6">
      <w:r>
        <w:separator/>
      </w:r>
    </w:p>
  </w:endnote>
  <w:endnote w:type="continuationSeparator" w:id="0">
    <w:p w14:paraId="1F4C5FDB" w14:textId="77777777" w:rsidR="00C1624E" w:rsidRDefault="00C162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34C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656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3C7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E4484" w14:textId="77777777" w:rsidR="00C1624E" w:rsidRDefault="00C1624E" w:rsidP="009139A6">
      <w:r>
        <w:separator/>
      </w:r>
    </w:p>
  </w:footnote>
  <w:footnote w:type="continuationSeparator" w:id="0">
    <w:p w14:paraId="058B585C" w14:textId="77777777" w:rsidR="00C1624E" w:rsidRDefault="00C162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53E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6EB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0CC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4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624E"/>
    <w:rsid w:val="00C71834"/>
    <w:rsid w:val="00CB4ED9"/>
    <w:rsid w:val="00DE7B4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90241"/>
  <w15:chartTrackingRefBased/>
  <w15:docId w15:val="{6215F55D-08B8-4C83-BCC5-7811D773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2024-06-25T19:59:00Z</dcterms:created>
  <dcterms:modified xsi:type="dcterms:W3CDTF">2024-06-25T20:00:00Z</dcterms:modified>
</cp:coreProperties>
</file>