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25C8D" w14:textId="77777777" w:rsidR="009B65BA" w:rsidRDefault="009B65BA" w:rsidP="009B65BA">
      <w:pPr>
        <w:pStyle w:val="NoSpacing"/>
      </w:pPr>
      <w:r>
        <w:rPr>
          <w:u w:val="single"/>
        </w:rPr>
        <w:t>John HOPKYNSON</w:t>
      </w:r>
      <w:r>
        <w:t xml:space="preserve">        (fl.1478)</w:t>
      </w:r>
    </w:p>
    <w:p w14:paraId="2A25730D" w14:textId="396A36A6" w:rsidR="009B65BA" w:rsidRDefault="009B65BA" w:rsidP="009B65BA">
      <w:pPr>
        <w:pStyle w:val="NoSpacing"/>
      </w:pPr>
      <w:r>
        <w:t>of Thurgarton Priory, Nottinghamshire.</w:t>
      </w:r>
    </w:p>
    <w:p w14:paraId="79BB8DCA" w14:textId="77777777" w:rsidR="009B65BA" w:rsidRDefault="009B65BA" w:rsidP="009B65BA">
      <w:pPr>
        <w:pStyle w:val="NoSpacing"/>
      </w:pPr>
    </w:p>
    <w:p w14:paraId="2B3B76F2" w14:textId="7489BDB0" w:rsidR="009B65BA" w:rsidRDefault="009B65BA" w:rsidP="009B65BA">
      <w:pPr>
        <w:pStyle w:val="NoSpacing"/>
      </w:pPr>
    </w:p>
    <w:p w14:paraId="03EFA02C" w14:textId="77777777" w:rsidR="004C020B" w:rsidRDefault="004C020B" w:rsidP="004C020B">
      <w:pPr>
        <w:pStyle w:val="NoSpacing"/>
      </w:pPr>
      <w:r>
        <w:t>20 Sep.1477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Carmelites in</w:t>
      </w:r>
    </w:p>
    <w:p w14:paraId="1AE0677E" w14:textId="77777777" w:rsidR="004C020B" w:rsidRDefault="004C020B" w:rsidP="004C020B">
      <w:pPr>
        <w:pStyle w:val="NoSpacing"/>
      </w:pPr>
      <w:r>
        <w:tab/>
      </w:r>
      <w:r>
        <w:tab/>
        <w:t>York, by William Egremont, Bishop of Dromore(q.v.).</w:t>
      </w:r>
    </w:p>
    <w:p w14:paraId="633F06AA" w14:textId="373BED7A" w:rsidR="004C020B" w:rsidRDefault="004C020B" w:rsidP="009B65BA">
      <w:pPr>
        <w:pStyle w:val="NoSpacing"/>
      </w:pPr>
      <w:r>
        <w:tab/>
      </w:r>
      <w:r>
        <w:tab/>
        <w:t>(“York Clergy Ordinations 1475-1500” ed. David M. Smith p.30)</w:t>
      </w:r>
    </w:p>
    <w:p w14:paraId="234EDF6F" w14:textId="77777777" w:rsidR="009B65BA" w:rsidRDefault="009B65BA" w:rsidP="009B65BA">
      <w:pPr>
        <w:pStyle w:val="NoSpacing"/>
      </w:pPr>
      <w:r>
        <w:t>14 Feb.1478</w:t>
      </w:r>
      <w:r>
        <w:tab/>
        <w:t>He was ordained deacon in the conventual church of the Austin Friars in</w:t>
      </w:r>
    </w:p>
    <w:p w14:paraId="23DE5DAC" w14:textId="77777777" w:rsidR="009B65BA" w:rsidRDefault="009B65BA" w:rsidP="009B65BA">
      <w:pPr>
        <w:pStyle w:val="NoSpacing"/>
      </w:pPr>
      <w:r>
        <w:tab/>
      </w:r>
      <w:r>
        <w:tab/>
        <w:t>York, by William Egremont, Bishop of Dromore(q.v.).</w:t>
      </w:r>
    </w:p>
    <w:p w14:paraId="24BC59BE" w14:textId="2BDBD20B" w:rsidR="009B65BA" w:rsidRDefault="009B65BA" w:rsidP="009B65BA">
      <w:pPr>
        <w:pStyle w:val="NoSpacing"/>
      </w:pPr>
      <w:r>
        <w:tab/>
      </w:r>
      <w:r>
        <w:tab/>
        <w:t>(“York Clergy Ordinations 1475-1500” ed. David M. Smith p.33)</w:t>
      </w:r>
    </w:p>
    <w:p w14:paraId="121E9CEA" w14:textId="77777777" w:rsidR="0071069A" w:rsidRDefault="0071069A" w:rsidP="0071069A">
      <w:pPr>
        <w:pStyle w:val="NoSpacing"/>
      </w:pPr>
      <w:r>
        <w:t xml:space="preserve">  7 Mar.1478</w:t>
      </w:r>
      <w:r>
        <w:tab/>
        <w:t>He was ordained priest in the conventual church of the Franciscans in</w:t>
      </w:r>
    </w:p>
    <w:p w14:paraId="3B767A13" w14:textId="77777777" w:rsidR="0071069A" w:rsidRDefault="0071069A" w:rsidP="0071069A">
      <w:pPr>
        <w:pStyle w:val="NoSpacing"/>
      </w:pPr>
      <w:r>
        <w:tab/>
      </w:r>
      <w:r>
        <w:tab/>
        <w:t>York, by William Egremont, Bishop of Dromore(q.v.).</w:t>
      </w:r>
    </w:p>
    <w:p w14:paraId="2B15C3EB" w14:textId="4B36062A" w:rsidR="0071069A" w:rsidRDefault="0071069A" w:rsidP="0071069A">
      <w:pPr>
        <w:pStyle w:val="NoSpacing"/>
      </w:pPr>
      <w:r>
        <w:tab/>
      </w:r>
      <w:r>
        <w:tab/>
        <w:t>(“York Clergy Ordinations 1475-1500” ed. David M. Smith p.35)</w:t>
      </w:r>
    </w:p>
    <w:p w14:paraId="68CB81B9" w14:textId="77777777" w:rsidR="009B65BA" w:rsidRDefault="009B65BA" w:rsidP="009B65BA">
      <w:pPr>
        <w:pStyle w:val="NoSpacing"/>
      </w:pPr>
    </w:p>
    <w:p w14:paraId="458BF80C" w14:textId="78B6C130" w:rsidR="009B65BA" w:rsidRDefault="009B65BA" w:rsidP="009B65BA">
      <w:pPr>
        <w:pStyle w:val="NoSpacing"/>
      </w:pPr>
    </w:p>
    <w:p w14:paraId="040F9E96" w14:textId="161E571C" w:rsidR="004C020B" w:rsidRDefault="004C020B" w:rsidP="009B65BA">
      <w:pPr>
        <w:pStyle w:val="NoSpacing"/>
      </w:pPr>
      <w:r>
        <w:t>10 April 2020</w:t>
      </w:r>
    </w:p>
    <w:p w14:paraId="25008CA3" w14:textId="109D41E9" w:rsidR="0071069A" w:rsidRDefault="0071069A" w:rsidP="009B65BA">
      <w:pPr>
        <w:pStyle w:val="NoSpacing"/>
      </w:pPr>
      <w:r>
        <w:t>31 July 2020</w:t>
      </w:r>
    </w:p>
    <w:p w14:paraId="589EE05C" w14:textId="25B7B3B6" w:rsidR="006B2F86" w:rsidRPr="009B65BA" w:rsidRDefault="0071069A" w:rsidP="00E71FC3">
      <w:pPr>
        <w:pStyle w:val="NoSpacing"/>
      </w:pPr>
    </w:p>
    <w:sectPr w:rsidR="006B2F86" w:rsidRPr="009B65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29D8B6" w14:textId="77777777" w:rsidR="009B65BA" w:rsidRDefault="009B65BA" w:rsidP="00E71FC3">
      <w:pPr>
        <w:spacing w:after="0" w:line="240" w:lineRule="auto"/>
      </w:pPr>
      <w:r>
        <w:separator/>
      </w:r>
    </w:p>
  </w:endnote>
  <w:endnote w:type="continuationSeparator" w:id="0">
    <w:p w14:paraId="466F1B24" w14:textId="77777777" w:rsidR="009B65BA" w:rsidRDefault="009B65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A48C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11FC37" w14:textId="77777777" w:rsidR="009B65BA" w:rsidRDefault="009B65BA" w:rsidP="00E71FC3">
      <w:pPr>
        <w:spacing w:after="0" w:line="240" w:lineRule="auto"/>
      </w:pPr>
      <w:r>
        <w:separator/>
      </w:r>
    </w:p>
  </w:footnote>
  <w:footnote w:type="continuationSeparator" w:id="0">
    <w:p w14:paraId="6283B1C1" w14:textId="77777777" w:rsidR="009B65BA" w:rsidRDefault="009B65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BA"/>
    <w:rsid w:val="001A7C09"/>
    <w:rsid w:val="004C020B"/>
    <w:rsid w:val="00577BD5"/>
    <w:rsid w:val="006A1F77"/>
    <w:rsid w:val="0071069A"/>
    <w:rsid w:val="00733BE7"/>
    <w:rsid w:val="009B65B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D46E"/>
  <w15:chartTrackingRefBased/>
  <w15:docId w15:val="{B137E3C4-6B58-48DE-B917-FC03AA97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A1.dotx</Template>
  <TotalTime>13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2019-12-24T16:26:00Z</dcterms:created>
  <dcterms:modified xsi:type="dcterms:W3CDTF">2020-07-31T07:14:00Z</dcterms:modified>
</cp:coreProperties>
</file>