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F63300" w14:textId="77777777" w:rsidR="002901B0" w:rsidRDefault="002901B0" w:rsidP="002901B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HOPKYNS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7D0F3FDE" w14:textId="77777777" w:rsidR="002901B0" w:rsidRDefault="002901B0" w:rsidP="002901B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Dunstable, Bedfordshire. Chapman.</w:t>
      </w:r>
    </w:p>
    <w:p w14:paraId="4D1222AE" w14:textId="77777777" w:rsidR="002901B0" w:rsidRDefault="002901B0" w:rsidP="002901B0">
      <w:pPr>
        <w:rPr>
          <w:rFonts w:ascii="Times New Roman" w:hAnsi="Times New Roman" w:cs="Times New Roman"/>
        </w:rPr>
      </w:pPr>
    </w:p>
    <w:p w14:paraId="4BC950F1" w14:textId="77777777" w:rsidR="002901B0" w:rsidRDefault="002901B0" w:rsidP="002901B0">
      <w:pPr>
        <w:rPr>
          <w:rFonts w:ascii="Times New Roman" w:hAnsi="Times New Roman" w:cs="Times New Roman"/>
        </w:rPr>
      </w:pPr>
    </w:p>
    <w:p w14:paraId="0532FE54" w14:textId="77777777" w:rsidR="002901B0" w:rsidRDefault="002901B0" w:rsidP="002901B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Randolf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Tytley</w:t>
      </w:r>
      <w:proofErr w:type="spellEnd"/>
      <w:r>
        <w:rPr>
          <w:rFonts w:ascii="Times New Roman" w:hAnsi="Times New Roman" w:cs="Times New Roman"/>
        </w:rPr>
        <w:t xml:space="preserve">(q.v.) brought a plaint of debt against him, John </w:t>
      </w:r>
      <w:proofErr w:type="spellStart"/>
      <w:r>
        <w:rPr>
          <w:rFonts w:ascii="Times New Roman" w:hAnsi="Times New Roman" w:cs="Times New Roman"/>
        </w:rPr>
        <w:t>Goylyn</w:t>
      </w:r>
      <w:proofErr w:type="spellEnd"/>
    </w:p>
    <w:p w14:paraId="105388A7" w14:textId="77777777" w:rsidR="002901B0" w:rsidRDefault="002901B0" w:rsidP="002901B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of Oxford(q.v.), John </w:t>
      </w:r>
      <w:proofErr w:type="spellStart"/>
      <w:r>
        <w:rPr>
          <w:rFonts w:ascii="Times New Roman" w:hAnsi="Times New Roman" w:cs="Times New Roman"/>
        </w:rPr>
        <w:t>Gowele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Roderham</w:t>
      </w:r>
      <w:proofErr w:type="spellEnd"/>
      <w:r>
        <w:rPr>
          <w:rFonts w:ascii="Times New Roman" w:hAnsi="Times New Roman" w:cs="Times New Roman"/>
        </w:rPr>
        <w:t xml:space="preserve">, Oxfordshire(q.v.), Richard Hunt </w:t>
      </w:r>
    </w:p>
    <w:p w14:paraId="6FAE219E" w14:textId="77777777" w:rsidR="002901B0" w:rsidRDefault="002901B0" w:rsidP="002901B0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Goldhanger</w:t>
      </w:r>
      <w:proofErr w:type="spellEnd"/>
      <w:r>
        <w:rPr>
          <w:rFonts w:ascii="Times New Roman" w:hAnsi="Times New Roman" w:cs="Times New Roman"/>
        </w:rPr>
        <w:t>, Essex(q.v.), and Richard Hunt of London, haberdasher.</w:t>
      </w:r>
    </w:p>
    <w:p w14:paraId="064C9806" w14:textId="77777777" w:rsidR="002901B0" w:rsidRDefault="002901B0" w:rsidP="002901B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742B22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4370C7C4" w14:textId="77777777" w:rsidR="002901B0" w:rsidRDefault="002901B0" w:rsidP="002901B0">
      <w:pPr>
        <w:rPr>
          <w:rFonts w:ascii="Times New Roman" w:hAnsi="Times New Roman" w:cs="Times New Roman"/>
        </w:rPr>
      </w:pPr>
    </w:p>
    <w:p w14:paraId="58AC7CC6" w14:textId="77777777" w:rsidR="002901B0" w:rsidRDefault="002901B0" w:rsidP="002901B0">
      <w:pPr>
        <w:rPr>
          <w:rFonts w:ascii="Times New Roman" w:hAnsi="Times New Roman" w:cs="Times New Roman"/>
        </w:rPr>
      </w:pPr>
    </w:p>
    <w:p w14:paraId="6C3B9836" w14:textId="77777777" w:rsidR="002901B0" w:rsidRDefault="002901B0" w:rsidP="002901B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 March 2019</w:t>
      </w:r>
    </w:p>
    <w:p w14:paraId="2B2B2897" w14:textId="77777777" w:rsidR="006B2F86" w:rsidRPr="00E71FC3" w:rsidRDefault="002901B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2184BC" w14:textId="77777777" w:rsidR="002901B0" w:rsidRDefault="002901B0" w:rsidP="00E71FC3">
      <w:r>
        <w:separator/>
      </w:r>
    </w:p>
  </w:endnote>
  <w:endnote w:type="continuationSeparator" w:id="0">
    <w:p w14:paraId="6143892F" w14:textId="77777777" w:rsidR="002901B0" w:rsidRDefault="002901B0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D1609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C0F1FD" w14:textId="77777777" w:rsidR="002901B0" w:rsidRDefault="002901B0" w:rsidP="00E71FC3">
      <w:r>
        <w:separator/>
      </w:r>
    </w:p>
  </w:footnote>
  <w:footnote w:type="continuationSeparator" w:id="0">
    <w:p w14:paraId="52D4D703" w14:textId="77777777" w:rsidR="002901B0" w:rsidRDefault="002901B0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1B0"/>
    <w:rsid w:val="001A7C09"/>
    <w:rsid w:val="002901B0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7A0863"/>
  <w15:chartTrackingRefBased/>
  <w15:docId w15:val="{C7C9F763-D579-42F6-AC60-A592CF9F6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901B0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2901B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66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2019-03-09T21:10:00Z</dcterms:created>
  <dcterms:modified xsi:type="dcterms:W3CDTF">2019-03-09T21:11:00Z</dcterms:modified>
</cp:coreProperties>
</file>