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3783E" w14:textId="2D3901C1" w:rsidR="006B2F86" w:rsidRDefault="00F461B8" w:rsidP="00E71FC3">
      <w:pPr>
        <w:pStyle w:val="NoSpacing"/>
      </w:pPr>
      <w:r>
        <w:rPr>
          <w:u w:val="single"/>
        </w:rPr>
        <w:t>William HOPKYNS</w:t>
      </w:r>
      <w:r>
        <w:t xml:space="preserve">  </w:t>
      </w:r>
      <w:proofErr w:type="gramStart"/>
      <w:r>
        <w:t xml:space="preserve">   (</w:t>
      </w:r>
      <w:proofErr w:type="gramEnd"/>
      <w:r>
        <w:t>d.1504)</w:t>
      </w:r>
    </w:p>
    <w:p w14:paraId="7F05202D" w14:textId="079937D5" w:rsidR="00F461B8" w:rsidRDefault="00F461B8" w:rsidP="00E71FC3">
      <w:pPr>
        <w:pStyle w:val="NoSpacing"/>
      </w:pPr>
      <w:r>
        <w:t xml:space="preserve">buried in </w:t>
      </w:r>
      <w:proofErr w:type="spellStart"/>
      <w:r>
        <w:t>Barnby</w:t>
      </w:r>
      <w:proofErr w:type="spellEnd"/>
      <w:r>
        <w:t>.</w:t>
      </w:r>
    </w:p>
    <w:p w14:paraId="1BFF8C85" w14:textId="35BE8F40" w:rsidR="00F461B8" w:rsidRDefault="00F461B8" w:rsidP="00E71FC3">
      <w:pPr>
        <w:pStyle w:val="NoSpacing"/>
      </w:pPr>
    </w:p>
    <w:p w14:paraId="6A8A6848" w14:textId="5ACF90C9" w:rsidR="00F461B8" w:rsidRDefault="00F461B8" w:rsidP="00E71FC3">
      <w:pPr>
        <w:pStyle w:val="NoSpacing"/>
      </w:pPr>
    </w:p>
    <w:p w14:paraId="67F247CF" w14:textId="6599C4E7" w:rsidR="00F461B8" w:rsidRDefault="00F461B8" w:rsidP="00E71FC3">
      <w:pPr>
        <w:pStyle w:val="NoSpacing"/>
      </w:pPr>
      <w:r>
        <w:t>13 Feb.1504</w:t>
      </w:r>
      <w:r>
        <w:tab/>
      </w:r>
      <w:r>
        <w:t>He made his Will.   (W.Y.R. p.87)</w:t>
      </w:r>
    </w:p>
    <w:p w14:paraId="2D0C1297" w14:textId="77777777" w:rsidR="00F461B8" w:rsidRDefault="00F461B8" w:rsidP="00F461B8">
      <w:pPr>
        <w:pStyle w:val="NoSpacing"/>
      </w:pPr>
      <w:r>
        <w:t>21 Mar.</w:t>
      </w:r>
      <w:r>
        <w:tab/>
      </w:r>
      <w:r>
        <w:t>Probate of his Will.   (ibid.)</w:t>
      </w:r>
    </w:p>
    <w:p w14:paraId="4332042C" w14:textId="77777777" w:rsidR="00F461B8" w:rsidRDefault="00F461B8" w:rsidP="00F461B8">
      <w:pPr>
        <w:pStyle w:val="NoSpacing"/>
      </w:pPr>
    </w:p>
    <w:p w14:paraId="70D6D33D" w14:textId="77777777" w:rsidR="00F461B8" w:rsidRDefault="00F461B8" w:rsidP="00F461B8">
      <w:pPr>
        <w:pStyle w:val="NoSpacing"/>
      </w:pPr>
    </w:p>
    <w:p w14:paraId="7C72C165" w14:textId="77777777" w:rsidR="00F461B8" w:rsidRDefault="00F461B8" w:rsidP="00F461B8">
      <w:pPr>
        <w:pStyle w:val="NoSpacing"/>
      </w:pPr>
      <w:r>
        <w:t>7 November 2018</w:t>
      </w:r>
    </w:p>
    <w:p w14:paraId="5723CEAC" w14:textId="61F1C738" w:rsidR="00F461B8" w:rsidRPr="00F461B8" w:rsidRDefault="00F461B8" w:rsidP="00E71FC3">
      <w:pPr>
        <w:pStyle w:val="NoSpacing"/>
      </w:pPr>
      <w:bookmarkStart w:id="0" w:name="_GoBack"/>
      <w:bookmarkEnd w:id="0"/>
    </w:p>
    <w:sectPr w:rsidR="00F461B8" w:rsidRPr="00F461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C7E78" w14:textId="77777777" w:rsidR="00F461B8" w:rsidRDefault="00F461B8" w:rsidP="00E71FC3">
      <w:pPr>
        <w:spacing w:after="0" w:line="240" w:lineRule="auto"/>
      </w:pPr>
      <w:r>
        <w:separator/>
      </w:r>
    </w:p>
  </w:endnote>
  <w:endnote w:type="continuationSeparator" w:id="0">
    <w:p w14:paraId="728C4366" w14:textId="77777777" w:rsidR="00F461B8" w:rsidRDefault="00F461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3F7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1C166" w14:textId="77777777" w:rsidR="00F461B8" w:rsidRDefault="00F461B8" w:rsidP="00E71FC3">
      <w:pPr>
        <w:spacing w:after="0" w:line="240" w:lineRule="auto"/>
      </w:pPr>
      <w:r>
        <w:separator/>
      </w:r>
    </w:p>
  </w:footnote>
  <w:footnote w:type="continuationSeparator" w:id="0">
    <w:p w14:paraId="00091A72" w14:textId="77777777" w:rsidR="00F461B8" w:rsidRDefault="00F461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2A22D"/>
  <w15:chartTrackingRefBased/>
  <w15:docId w15:val="{4C90D994-8E3B-411D-B997-EA9755D1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2018-11-07T20:34:00Z</dcterms:created>
  <dcterms:modified xsi:type="dcterms:W3CDTF">2018-11-07T20:35:00Z</dcterms:modified>
</cp:coreProperties>
</file>