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F32BD5" w14:textId="77777777" w:rsidR="00B95427" w:rsidRDefault="00B95427" w:rsidP="00B954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HOPKYNS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1E5844B" w14:textId="77777777" w:rsidR="00B95427" w:rsidRDefault="00B95427" w:rsidP="00B954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Clifton by Dorchester, Dorset. Husbandman.</w:t>
      </w:r>
    </w:p>
    <w:p w14:paraId="5D10D2BD" w14:textId="77777777" w:rsidR="00B95427" w:rsidRDefault="00B95427" w:rsidP="00B95427">
      <w:pPr>
        <w:rPr>
          <w:rFonts w:ascii="Times New Roman" w:hAnsi="Times New Roman" w:cs="Times New Roman"/>
        </w:rPr>
      </w:pPr>
    </w:p>
    <w:p w14:paraId="69717DEB" w14:textId="77777777" w:rsidR="00B95427" w:rsidRDefault="00B95427" w:rsidP="00B95427">
      <w:pPr>
        <w:rPr>
          <w:rFonts w:ascii="Times New Roman" w:hAnsi="Times New Roman" w:cs="Times New Roman"/>
        </w:rPr>
      </w:pPr>
    </w:p>
    <w:p w14:paraId="41F8885F" w14:textId="77777777" w:rsidR="00B95427" w:rsidRDefault="00B95427" w:rsidP="00B954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Preston(q.v.) brought a plaint of trespass against him and Joan </w:t>
      </w:r>
    </w:p>
    <w:p w14:paraId="769482D8" w14:textId="77777777" w:rsidR="00B95427" w:rsidRDefault="00B95427" w:rsidP="00B954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Yonge of Clifton by Dorchester(q.v.).</w:t>
      </w:r>
    </w:p>
    <w:p w14:paraId="3A6C8C9C" w14:textId="77777777" w:rsidR="00B95427" w:rsidRDefault="00B95427" w:rsidP="00B954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55C7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15B0520" w14:textId="77777777" w:rsidR="00B95427" w:rsidRDefault="00B95427" w:rsidP="00B95427">
      <w:pPr>
        <w:rPr>
          <w:rFonts w:ascii="Times New Roman" w:hAnsi="Times New Roman" w:cs="Times New Roman"/>
        </w:rPr>
      </w:pPr>
    </w:p>
    <w:p w14:paraId="4BE08F44" w14:textId="77777777" w:rsidR="00B95427" w:rsidRDefault="00B95427" w:rsidP="00B95427">
      <w:pPr>
        <w:rPr>
          <w:rFonts w:ascii="Times New Roman" w:hAnsi="Times New Roman" w:cs="Times New Roman"/>
        </w:rPr>
      </w:pPr>
    </w:p>
    <w:p w14:paraId="00E4FA40" w14:textId="77777777" w:rsidR="00B95427" w:rsidRDefault="00B95427" w:rsidP="00B954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October 2018</w:t>
      </w:r>
    </w:p>
    <w:p w14:paraId="35113CA6" w14:textId="77777777" w:rsidR="006B2F86" w:rsidRPr="00E71FC3" w:rsidRDefault="00B9542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462FFF" w14:textId="77777777" w:rsidR="00B95427" w:rsidRDefault="00B95427" w:rsidP="00E71FC3">
      <w:r>
        <w:separator/>
      </w:r>
    </w:p>
  </w:endnote>
  <w:endnote w:type="continuationSeparator" w:id="0">
    <w:p w14:paraId="1D7A475F" w14:textId="77777777" w:rsidR="00B95427" w:rsidRDefault="00B9542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A5424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50852B" w14:textId="77777777" w:rsidR="00B95427" w:rsidRDefault="00B95427" w:rsidP="00E71FC3">
      <w:r>
        <w:separator/>
      </w:r>
    </w:p>
  </w:footnote>
  <w:footnote w:type="continuationSeparator" w:id="0">
    <w:p w14:paraId="761ED06B" w14:textId="77777777" w:rsidR="00B95427" w:rsidRDefault="00B9542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427"/>
    <w:rsid w:val="001A7C09"/>
    <w:rsid w:val="00577BD5"/>
    <w:rsid w:val="00656CBA"/>
    <w:rsid w:val="006A1F77"/>
    <w:rsid w:val="00733BE7"/>
    <w:rsid w:val="00AB52E8"/>
    <w:rsid w:val="00B16D3F"/>
    <w:rsid w:val="00B95427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EBB16"/>
  <w15:chartTrackingRefBased/>
  <w15:docId w15:val="{491AC16B-6141-443A-A736-68202C3F4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542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95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2018-11-14T20:59:00Z</dcterms:created>
  <dcterms:modified xsi:type="dcterms:W3CDTF">2018-11-14T21:00:00Z</dcterms:modified>
</cp:coreProperties>
</file>