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HOPKYNS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171A" w:rsidRDefault="00DE171A" w:rsidP="00DE17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the </w:t>
      </w:r>
    </w:p>
    <w:p w:rsidR="00DE171A" w:rsidRDefault="00DE171A" w:rsidP="00DE17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Beaumond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Herefordshire and the </w:t>
      </w:r>
    </w:p>
    <w:p w:rsidR="00DE171A" w:rsidRDefault="00DE171A" w:rsidP="00DE17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DE171A" w:rsidRDefault="00DE171A" w:rsidP="00DE17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Mortimer(q.v.) in Herefordshire and the adjacent Welsh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24-161)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 of the late John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Mortimer(</w:t>
      </w:r>
      <w:proofErr w:type="gramEnd"/>
      <w:r>
        <w:rPr>
          <w:rFonts w:ascii="Times New Roman" w:hAnsi="Times New Roman" w:cs="Times New Roman"/>
          <w:sz w:val="24"/>
          <w:szCs w:val="24"/>
        </w:rPr>
        <w:t>son of Sir John)(q.v.) in Herefordshire and the adjacent Welsh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24-162)</w:t>
      </w: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36B" w:rsidRDefault="0077036B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2016</w:t>
      </w:r>
    </w:p>
    <w:p w:rsidR="00DE171A" w:rsidRPr="00863534" w:rsidRDefault="00DE171A" w:rsidP="007703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2016</w:t>
      </w:r>
      <w:bookmarkStart w:id="0" w:name="_GoBack"/>
      <w:bookmarkEnd w:id="0"/>
    </w:p>
    <w:p w:rsidR="006B2F86" w:rsidRPr="0077036B" w:rsidRDefault="00DE171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703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36B" w:rsidRDefault="0077036B" w:rsidP="00E71FC3">
      <w:pPr>
        <w:spacing w:after="0" w:line="240" w:lineRule="auto"/>
      </w:pPr>
      <w:r>
        <w:separator/>
      </w:r>
    </w:p>
  </w:endnote>
  <w:endnote w:type="continuationSeparator" w:id="0">
    <w:p w:rsidR="0077036B" w:rsidRDefault="007703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36B" w:rsidRDefault="0077036B" w:rsidP="00E71FC3">
      <w:pPr>
        <w:spacing w:after="0" w:line="240" w:lineRule="auto"/>
      </w:pPr>
      <w:r>
        <w:separator/>
      </w:r>
    </w:p>
  </w:footnote>
  <w:footnote w:type="continuationSeparator" w:id="0">
    <w:p w:rsidR="0077036B" w:rsidRDefault="007703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6B"/>
    <w:rsid w:val="0077036B"/>
    <w:rsid w:val="00AB52E8"/>
    <w:rsid w:val="00B16D3F"/>
    <w:rsid w:val="00DE17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518D2"/>
  <w15:chartTrackingRefBased/>
  <w15:docId w15:val="{47F03E2E-3E63-4FB7-98DE-2F2DDBB0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2016-05-07T21:17:00Z</dcterms:created>
  <dcterms:modified xsi:type="dcterms:W3CDTF">2016-09-08T07:50:00Z</dcterms:modified>
</cp:coreProperties>
</file>