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6DDCD43" w14:textId="77777777" w:rsidR="00D80977" w:rsidRDefault="00D80977" w:rsidP="00D8097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HOPKYN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fl.1483)</w:t>
      </w:r>
    </w:p>
    <w:p w14:paraId="36187A67" w14:textId="77777777" w:rsidR="00D80977" w:rsidRDefault="00D80977" w:rsidP="00D8097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</w:t>
      </w:r>
      <w:proofErr w:type="spellStart"/>
      <w:r>
        <w:rPr>
          <w:rFonts w:cs="Times New Roman"/>
          <w:szCs w:val="24"/>
        </w:rPr>
        <w:t>Gunthorp</w:t>
      </w:r>
      <w:proofErr w:type="spellEnd"/>
      <w:r>
        <w:rPr>
          <w:rFonts w:cs="Times New Roman"/>
          <w:szCs w:val="24"/>
        </w:rPr>
        <w:t>, Nottinghamshire. Husbandman.</w:t>
      </w:r>
    </w:p>
    <w:p w14:paraId="641C8D05" w14:textId="77777777" w:rsidR="00D80977" w:rsidRDefault="00D80977" w:rsidP="00D80977">
      <w:pPr>
        <w:pStyle w:val="NoSpacing"/>
        <w:rPr>
          <w:rFonts w:cs="Times New Roman"/>
          <w:szCs w:val="24"/>
        </w:rPr>
      </w:pPr>
    </w:p>
    <w:p w14:paraId="365ADD39" w14:textId="77777777" w:rsidR="00D80977" w:rsidRDefault="00D80977" w:rsidP="00D80977">
      <w:pPr>
        <w:pStyle w:val="NoSpacing"/>
        <w:rPr>
          <w:rFonts w:cs="Times New Roman"/>
          <w:szCs w:val="24"/>
        </w:rPr>
      </w:pPr>
    </w:p>
    <w:p w14:paraId="56E59678" w14:textId="77777777" w:rsidR="00D80977" w:rsidRDefault="00D80977" w:rsidP="00D8097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1483</w:t>
      </w:r>
      <w:r>
        <w:rPr>
          <w:rFonts w:cs="Times New Roman"/>
          <w:szCs w:val="24"/>
        </w:rPr>
        <w:tab/>
        <w:t>Ralph Savage(q.v.) brought a plaint of debt against him and four others.</w:t>
      </w:r>
    </w:p>
    <w:p w14:paraId="40CA4D5D" w14:textId="77777777" w:rsidR="00D80977" w:rsidRDefault="00D80977" w:rsidP="00D8097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88755F">
          <w:rPr>
            <w:rStyle w:val="Hyperlink"/>
            <w:rFonts w:cs="Times New Roman"/>
            <w:szCs w:val="24"/>
          </w:rPr>
          <w:t xml:space="preserve">http://aalt.law.uh.edu/Indices/CP40Indices/CP40no883Pl.htm </w:t>
        </w:r>
      </w:hyperlink>
      <w:r>
        <w:rPr>
          <w:rFonts w:cs="Times New Roman"/>
          <w:szCs w:val="24"/>
        </w:rPr>
        <w:t xml:space="preserve">  )</w:t>
      </w:r>
    </w:p>
    <w:p w14:paraId="2C06C579" w14:textId="77777777" w:rsidR="00D80977" w:rsidRDefault="00D80977" w:rsidP="00D80977">
      <w:pPr>
        <w:pStyle w:val="NoSpacing"/>
        <w:rPr>
          <w:rFonts w:cs="Times New Roman"/>
          <w:szCs w:val="24"/>
        </w:rPr>
      </w:pPr>
    </w:p>
    <w:p w14:paraId="1AD280E3" w14:textId="77777777" w:rsidR="00D80977" w:rsidRDefault="00D80977" w:rsidP="00D80977">
      <w:pPr>
        <w:pStyle w:val="NoSpacing"/>
        <w:rPr>
          <w:rFonts w:cs="Times New Roman"/>
          <w:szCs w:val="24"/>
        </w:rPr>
      </w:pPr>
    </w:p>
    <w:p w14:paraId="18A73459" w14:textId="77777777" w:rsidR="00D80977" w:rsidRDefault="00D80977" w:rsidP="00D8097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10 May 2024</w:t>
      </w:r>
    </w:p>
    <w:p w14:paraId="70258A62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59F6A00" w14:textId="77777777" w:rsidR="00D80977" w:rsidRDefault="00D80977" w:rsidP="009139A6">
      <w:r>
        <w:separator/>
      </w:r>
    </w:p>
  </w:endnote>
  <w:endnote w:type="continuationSeparator" w:id="0">
    <w:p w14:paraId="23FC4C82" w14:textId="77777777" w:rsidR="00D80977" w:rsidRDefault="00D8097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EFDCD8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8A87B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17E492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5FDB225" w14:textId="77777777" w:rsidR="00D80977" w:rsidRDefault="00D80977" w:rsidP="009139A6">
      <w:r>
        <w:separator/>
      </w:r>
    </w:p>
  </w:footnote>
  <w:footnote w:type="continuationSeparator" w:id="0">
    <w:p w14:paraId="38B5A1F8" w14:textId="77777777" w:rsidR="00D80977" w:rsidRDefault="00D8097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B666D6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DEF4F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96CE89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0977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D150C1"/>
    <w:rsid w:val="00D80977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B0033E"/>
  <w15:chartTrackingRefBased/>
  <w15:docId w15:val="{07062ED8-8926-4D87-AB32-51C53A8912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D809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%20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46</Words>
  <Characters>266</Characters>
  <Application>Microsoft Office Word</Application>
  <DocSecurity>0</DocSecurity>
  <Lines>2</Lines>
  <Paragraphs>1</Paragraphs>
  <ScaleCrop>false</ScaleCrop>
  <Company/>
  <LinksUpToDate>false</LinksUpToDate>
  <CharactersWithSpaces>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2024-06-11T08:48:00Z</dcterms:created>
  <dcterms:modified xsi:type="dcterms:W3CDTF">2024-06-11T08:49:00Z</dcterms:modified>
</cp:coreProperties>
</file>