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2F86" w:rsidRDefault="00CE1A43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Richard HOPKYN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FE48DC">
        <w:rPr>
          <w:rFonts w:ascii="Times New Roman" w:hAnsi="Times New Roman" w:cs="Times New Roman"/>
          <w:sz w:val="24"/>
          <w:szCs w:val="24"/>
        </w:rPr>
        <w:t>(fl.1425)</w:t>
      </w:r>
    </w:p>
    <w:p w:rsidR="00FE48DC" w:rsidRDefault="00FE48DC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the Hospital of </w:t>
      </w:r>
      <w:proofErr w:type="spellStart"/>
      <w:r>
        <w:rPr>
          <w:rFonts w:ascii="Times New Roman" w:hAnsi="Times New Roman" w:cs="Times New Roman"/>
          <w:sz w:val="24"/>
          <w:szCs w:val="24"/>
        </w:rPr>
        <w:t>St.Mary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within </w:t>
      </w:r>
      <w:proofErr w:type="spellStart"/>
      <w:r>
        <w:rPr>
          <w:rFonts w:ascii="Times New Roman" w:hAnsi="Times New Roman" w:cs="Times New Roman"/>
          <w:sz w:val="24"/>
          <w:szCs w:val="24"/>
        </w:rPr>
        <w:t>Cripplegate</w:t>
      </w:r>
      <w:proofErr w:type="spellEnd"/>
      <w:r>
        <w:rPr>
          <w:rFonts w:ascii="Times New Roman" w:hAnsi="Times New Roman" w:cs="Times New Roman"/>
          <w:sz w:val="24"/>
          <w:szCs w:val="24"/>
        </w:rPr>
        <w:t>, London.</w:t>
      </w:r>
    </w:p>
    <w:p w:rsidR="00FE48DC" w:rsidRDefault="00FE48DC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E48DC" w:rsidRDefault="00FE48DC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E48DC" w:rsidRDefault="00FE48DC" w:rsidP="00FE48D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22 Sep.</w:t>
      </w:r>
      <w:r w:rsidR="00A021A9">
        <w:rPr>
          <w:rFonts w:ascii="Times New Roman" w:hAnsi="Times New Roman" w:cs="Times New Roman"/>
          <w:sz w:val="24"/>
          <w:szCs w:val="24"/>
        </w:rPr>
        <w:t>1425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He was ordained priest</w:t>
      </w:r>
      <w:r>
        <w:rPr>
          <w:rFonts w:ascii="Times New Roman" w:hAnsi="Times New Roman" w:cs="Times New Roman"/>
          <w:sz w:val="24"/>
          <w:szCs w:val="24"/>
        </w:rPr>
        <w:t xml:space="preserve"> in the chapel of </w:t>
      </w:r>
      <w:proofErr w:type="spellStart"/>
      <w:r>
        <w:rPr>
          <w:rFonts w:ascii="Times New Roman" w:hAnsi="Times New Roman" w:cs="Times New Roman"/>
          <w:sz w:val="24"/>
          <w:szCs w:val="24"/>
        </w:rPr>
        <w:t>St.Gabriel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Bishop’s </w:t>
      </w:r>
      <w:proofErr w:type="spellStart"/>
      <w:r>
        <w:rPr>
          <w:rFonts w:ascii="Times New Roman" w:hAnsi="Times New Roman" w:cs="Times New Roman"/>
          <w:sz w:val="24"/>
          <w:szCs w:val="24"/>
        </w:rPr>
        <w:t>Clyst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</w:p>
    <w:p w:rsidR="00FE48DC" w:rsidRDefault="00FE48DC" w:rsidP="00FE48D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Dev</w:t>
      </w:r>
      <w:r>
        <w:rPr>
          <w:rFonts w:ascii="Times New Roman" w:hAnsi="Times New Roman" w:cs="Times New Roman"/>
          <w:sz w:val="24"/>
          <w:szCs w:val="24"/>
        </w:rPr>
        <w:t xml:space="preserve">on, by the Bishop.   </w:t>
      </w:r>
    </w:p>
    <w:p w:rsidR="00FE48DC" w:rsidRDefault="00FE48DC" w:rsidP="00FE48D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(“Register of Edmund Lacy, Bishop of Exeter 1420-55 part 4 p.99)</w:t>
      </w:r>
    </w:p>
    <w:p w:rsidR="00FE48DC" w:rsidRDefault="00FE48DC" w:rsidP="00FE48D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E48DC" w:rsidRDefault="00FE48DC" w:rsidP="00FE48D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E48DC" w:rsidRPr="00CE1A43" w:rsidRDefault="00FE48DC" w:rsidP="00FE48D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 March 2016</w:t>
      </w:r>
    </w:p>
    <w:sectPr w:rsidR="00FE48DC" w:rsidRPr="00CE1A4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1A43" w:rsidRDefault="00CE1A43" w:rsidP="00E71FC3">
      <w:pPr>
        <w:spacing w:after="0" w:line="240" w:lineRule="auto"/>
      </w:pPr>
      <w:r>
        <w:separator/>
      </w:r>
    </w:p>
  </w:endnote>
  <w:endnote w:type="continuationSeparator" w:id="0">
    <w:p w:rsidR="00CE1A43" w:rsidRDefault="00CE1A4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I.S.Rogers</w:t>
    </w:r>
    <w:proofErr w:type="spell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1A43" w:rsidRDefault="00CE1A43" w:rsidP="00E71FC3">
      <w:pPr>
        <w:spacing w:after="0" w:line="240" w:lineRule="auto"/>
      </w:pPr>
      <w:r>
        <w:separator/>
      </w:r>
    </w:p>
  </w:footnote>
  <w:footnote w:type="continuationSeparator" w:id="0">
    <w:p w:rsidR="00CE1A43" w:rsidRDefault="00CE1A4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1A43"/>
    <w:rsid w:val="00A021A9"/>
    <w:rsid w:val="00AB52E8"/>
    <w:rsid w:val="00B16D3F"/>
    <w:rsid w:val="00CE1A43"/>
    <w:rsid w:val="00E71FC3"/>
    <w:rsid w:val="00EF4813"/>
    <w:rsid w:val="00FE4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744122"/>
  <w15:chartTrackingRefBased/>
  <w15:docId w15:val="{028567BE-9243-4973-902D-FA25590240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395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129</TotalTime>
  <Pages>1</Pages>
  <Words>41</Words>
  <Characters>235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2016-03-18T17:22:00Z</dcterms:created>
  <dcterms:modified xsi:type="dcterms:W3CDTF">2016-03-18T19:31:00Z</dcterms:modified>
</cp:coreProperties>
</file>