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HOPKYN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673B4" w:rsidRDefault="003673B4" w:rsidP="003673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3673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3B4" w:rsidRDefault="003673B4" w:rsidP="00E71FC3">
      <w:pPr>
        <w:spacing w:after="0" w:line="240" w:lineRule="auto"/>
      </w:pPr>
      <w:r>
        <w:separator/>
      </w:r>
    </w:p>
  </w:endnote>
  <w:endnote w:type="continuationSeparator" w:id="0">
    <w:p w:rsidR="003673B4" w:rsidRDefault="003673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3B4" w:rsidRDefault="003673B4" w:rsidP="00E71FC3">
      <w:pPr>
        <w:spacing w:after="0" w:line="240" w:lineRule="auto"/>
      </w:pPr>
      <w:r>
        <w:separator/>
      </w:r>
    </w:p>
  </w:footnote>
  <w:footnote w:type="continuationSeparator" w:id="0">
    <w:p w:rsidR="003673B4" w:rsidRDefault="003673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B4"/>
    <w:rsid w:val="003673B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B8C90"/>
  <w15:chartTrackingRefBased/>
  <w15:docId w15:val="{F43F1D23-E884-4CC8-9424-B4BD2410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2016-06-04T15:13:00Z</dcterms:created>
  <dcterms:modified xsi:type="dcterms:W3CDTF">2016-06-04T15:14:00Z</dcterms:modified>
</cp:coreProperties>
</file>