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187E23" w14:textId="77777777" w:rsidR="00061B78" w:rsidRDefault="00061B78" w:rsidP="00061B78">
      <w:pPr>
        <w:jc w:val="both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u w:val="single"/>
        </w:rPr>
        <w:t>John HOPKYN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bookmarkEnd w:id="0"/>
    <w:p w14:paraId="2DABBBB7" w14:textId="77777777" w:rsidR="00061B78" w:rsidRDefault="00061B78" w:rsidP="00061B7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Bearsted</w:t>
      </w:r>
      <w:proofErr w:type="spellEnd"/>
      <w:r>
        <w:rPr>
          <w:rFonts w:ascii="Times New Roman" w:hAnsi="Times New Roman" w:cs="Times New Roman"/>
        </w:rPr>
        <w:t>, Kent. Butcher.</w:t>
      </w:r>
    </w:p>
    <w:p w14:paraId="304D1B65" w14:textId="77777777" w:rsidR="00061B78" w:rsidRDefault="00061B78" w:rsidP="00061B78">
      <w:pPr>
        <w:jc w:val="both"/>
        <w:rPr>
          <w:rFonts w:ascii="Times New Roman" w:hAnsi="Times New Roman" w:cs="Times New Roman"/>
        </w:rPr>
      </w:pPr>
    </w:p>
    <w:p w14:paraId="1920C936" w14:textId="77777777" w:rsidR="00061B78" w:rsidRDefault="00061B78" w:rsidP="00061B78">
      <w:pPr>
        <w:jc w:val="both"/>
        <w:rPr>
          <w:rFonts w:ascii="Times New Roman" w:hAnsi="Times New Roman" w:cs="Times New Roman"/>
        </w:rPr>
      </w:pPr>
    </w:p>
    <w:p w14:paraId="19D3D617" w14:textId="77777777" w:rsidR="00061B78" w:rsidRDefault="00061B78" w:rsidP="00061B7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Martham</w:t>
      </w:r>
      <w:proofErr w:type="spellEnd"/>
      <w:r>
        <w:rPr>
          <w:rFonts w:ascii="Times New Roman" w:hAnsi="Times New Roman" w:cs="Times New Roman"/>
        </w:rPr>
        <w:t>(q.v.) brought a plaint of debt against him, Thomas Dene</w:t>
      </w:r>
    </w:p>
    <w:p w14:paraId="6EC8F00B" w14:textId="77777777" w:rsidR="00061B78" w:rsidRDefault="00061B78" w:rsidP="00061B7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Combewell</w:t>
      </w:r>
      <w:proofErr w:type="spellEnd"/>
      <w:r>
        <w:rPr>
          <w:rFonts w:ascii="Times New Roman" w:hAnsi="Times New Roman" w:cs="Times New Roman"/>
        </w:rPr>
        <w:t xml:space="preserve"> in Goudhurst(q.v.), George </w:t>
      </w:r>
      <w:proofErr w:type="spellStart"/>
      <w:r>
        <w:rPr>
          <w:rFonts w:ascii="Times New Roman" w:hAnsi="Times New Roman" w:cs="Times New Roman"/>
        </w:rPr>
        <w:t>Okeley</w:t>
      </w:r>
      <w:proofErr w:type="spellEnd"/>
      <w:r>
        <w:rPr>
          <w:rFonts w:ascii="Times New Roman" w:hAnsi="Times New Roman" w:cs="Times New Roman"/>
        </w:rPr>
        <w:t xml:space="preserve"> of Marden(q.v.),</w:t>
      </w:r>
    </w:p>
    <w:p w14:paraId="2DADBEF9" w14:textId="77777777" w:rsidR="00061B78" w:rsidRDefault="00061B78" w:rsidP="00061B7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Darell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Lamberhurst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Rogger</w:t>
      </w:r>
      <w:proofErr w:type="spellEnd"/>
      <w:r>
        <w:rPr>
          <w:rFonts w:ascii="Times New Roman" w:hAnsi="Times New Roman" w:cs="Times New Roman"/>
        </w:rPr>
        <w:t xml:space="preserve"> of</w:t>
      </w:r>
    </w:p>
    <w:p w14:paraId="7D841C5D" w14:textId="77777777" w:rsidR="00061B78" w:rsidRDefault="00061B78" w:rsidP="00061B7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Sittingbourne(q.v.).</w:t>
      </w:r>
    </w:p>
    <w:p w14:paraId="504107AE" w14:textId="77777777" w:rsidR="00061B78" w:rsidRDefault="00061B78" w:rsidP="00061B7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57C4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9D08DA1" w14:textId="77777777" w:rsidR="00061B78" w:rsidRDefault="00061B78" w:rsidP="00061B78">
      <w:pPr>
        <w:jc w:val="both"/>
        <w:rPr>
          <w:rFonts w:ascii="Times New Roman" w:hAnsi="Times New Roman" w:cs="Times New Roman"/>
        </w:rPr>
      </w:pPr>
    </w:p>
    <w:p w14:paraId="00D63727" w14:textId="77777777" w:rsidR="00061B78" w:rsidRDefault="00061B78" w:rsidP="00061B78">
      <w:pPr>
        <w:jc w:val="both"/>
        <w:rPr>
          <w:rFonts w:ascii="Times New Roman" w:hAnsi="Times New Roman" w:cs="Times New Roman"/>
        </w:rPr>
      </w:pPr>
    </w:p>
    <w:p w14:paraId="350E8898" w14:textId="77777777" w:rsidR="00061B78" w:rsidRDefault="00061B78" w:rsidP="00061B7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April 2018</w:t>
      </w:r>
    </w:p>
    <w:p w14:paraId="7EEE32C6" w14:textId="77777777" w:rsidR="006B2F86" w:rsidRPr="00E71FC3" w:rsidRDefault="00061B78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8CDCDB" w14:textId="77777777" w:rsidR="00061B78" w:rsidRDefault="00061B78" w:rsidP="00E71FC3">
      <w:r>
        <w:separator/>
      </w:r>
    </w:p>
  </w:endnote>
  <w:endnote w:type="continuationSeparator" w:id="0">
    <w:p w14:paraId="0FABB5A9" w14:textId="77777777" w:rsidR="00061B78" w:rsidRDefault="00061B7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B0AF0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1EC726" w14:textId="77777777" w:rsidR="00061B78" w:rsidRDefault="00061B78" w:rsidP="00E71FC3">
      <w:r>
        <w:separator/>
      </w:r>
    </w:p>
  </w:footnote>
  <w:footnote w:type="continuationSeparator" w:id="0">
    <w:p w14:paraId="637FED4E" w14:textId="77777777" w:rsidR="00061B78" w:rsidRDefault="00061B7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B78"/>
    <w:rsid w:val="00061B7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DDCF0"/>
  <w15:chartTrackingRefBased/>
  <w15:docId w15:val="{FD29D347-ACE5-4E40-A4DC-1DA425604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1B7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61B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2018-04-15T19:08:00Z</dcterms:created>
  <dcterms:modified xsi:type="dcterms:W3CDTF">2018-04-15T19:09:00Z</dcterms:modified>
</cp:coreProperties>
</file>