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CADFD" w14:textId="77777777" w:rsidR="00437538" w:rsidRPr="00690BA6" w:rsidRDefault="00437538" w:rsidP="004375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HOPKYN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69B96E7" w14:textId="77777777" w:rsidR="00437538" w:rsidRDefault="00437538" w:rsidP="004375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9F90D82" w14:textId="77777777" w:rsidR="00437538" w:rsidRDefault="00437538" w:rsidP="004375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881C26" w14:textId="77777777" w:rsidR="00437538" w:rsidRDefault="00437538" w:rsidP="004375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CDB88" w14:textId="77777777" w:rsidR="00437538" w:rsidRDefault="00437538" w:rsidP="004375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046EE8D2" w14:textId="77777777" w:rsidR="00437538" w:rsidRDefault="00437538" w:rsidP="0043753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DE66FCC" w14:textId="77777777" w:rsidR="00437538" w:rsidRDefault="00437538" w:rsidP="0043753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C5B9EBA" w14:textId="77777777" w:rsidR="00437538" w:rsidRDefault="00437538" w:rsidP="004375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1E5398F" w14:textId="77777777" w:rsidR="00437538" w:rsidRDefault="00437538" w:rsidP="004375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DE03AF" w14:textId="77777777" w:rsidR="00437538" w:rsidRDefault="00437538" w:rsidP="004375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March 2021</w:t>
      </w:r>
    </w:p>
    <w:p w14:paraId="45098C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095BE" w14:textId="77777777" w:rsidR="00437538" w:rsidRDefault="00437538" w:rsidP="009139A6">
      <w:r>
        <w:separator/>
      </w:r>
    </w:p>
  </w:endnote>
  <w:endnote w:type="continuationSeparator" w:id="0">
    <w:p w14:paraId="517B0173" w14:textId="77777777" w:rsidR="00437538" w:rsidRDefault="004375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25D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AC4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FEF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F0B9B" w14:textId="77777777" w:rsidR="00437538" w:rsidRDefault="00437538" w:rsidP="009139A6">
      <w:r>
        <w:separator/>
      </w:r>
    </w:p>
  </w:footnote>
  <w:footnote w:type="continuationSeparator" w:id="0">
    <w:p w14:paraId="3CF1357C" w14:textId="77777777" w:rsidR="00437538" w:rsidRDefault="004375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D71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45A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6E5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38"/>
    <w:rsid w:val="000666E0"/>
    <w:rsid w:val="002510B7"/>
    <w:rsid w:val="0043753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7868E"/>
  <w15:chartTrackingRefBased/>
  <w15:docId w15:val="{3034C237-758F-4229-B368-6A209A35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2021-04-01T15:54:00Z</dcterms:created>
  <dcterms:modified xsi:type="dcterms:W3CDTF">2021-04-01T15:54:00Z</dcterms:modified>
</cp:coreProperties>
</file>