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D1E7F" w14:textId="77777777" w:rsidR="0054764D" w:rsidRDefault="0054764D" w:rsidP="0054764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HOPEWODE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D07C967" w14:textId="77777777" w:rsidR="0054764D" w:rsidRDefault="0054764D" w:rsidP="0054764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EC63108" w14:textId="77777777" w:rsidR="0054764D" w:rsidRDefault="0054764D" w:rsidP="0054764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453FE17" w14:textId="77777777" w:rsidR="0054764D" w:rsidRDefault="0054764D" w:rsidP="0054764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5476755" w14:textId="77777777" w:rsidR="0054764D" w:rsidRDefault="0054764D" w:rsidP="0054764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4F5423CF" w14:textId="77777777" w:rsidR="0054764D" w:rsidRDefault="0054764D" w:rsidP="0054764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69EEA6D2" w14:textId="77777777" w:rsidR="0054764D" w:rsidRPr="00065994" w:rsidRDefault="0054764D" w:rsidP="0054764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382B257" w14:textId="77777777" w:rsidR="0054764D" w:rsidRDefault="0054764D" w:rsidP="0054764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800643C" w14:textId="77777777" w:rsidR="0054764D" w:rsidRDefault="0054764D" w:rsidP="0054764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2122737" w14:textId="77777777" w:rsidR="0054764D" w:rsidRDefault="0054764D" w:rsidP="0054764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D774585" w14:textId="77777777" w:rsidR="0054764D" w:rsidRDefault="0054764D" w:rsidP="0054764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4 December 2023</w:t>
      </w:r>
    </w:p>
    <w:p w14:paraId="0ED43CD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7CAC5" w14:textId="77777777" w:rsidR="0054764D" w:rsidRDefault="0054764D" w:rsidP="009139A6">
      <w:r>
        <w:separator/>
      </w:r>
    </w:p>
  </w:endnote>
  <w:endnote w:type="continuationSeparator" w:id="0">
    <w:p w14:paraId="38BC0A25" w14:textId="77777777" w:rsidR="0054764D" w:rsidRDefault="005476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5EB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D9D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EED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9DB4E" w14:textId="77777777" w:rsidR="0054764D" w:rsidRDefault="0054764D" w:rsidP="009139A6">
      <w:r>
        <w:separator/>
      </w:r>
    </w:p>
  </w:footnote>
  <w:footnote w:type="continuationSeparator" w:id="0">
    <w:p w14:paraId="2A13B381" w14:textId="77777777" w:rsidR="0054764D" w:rsidRDefault="005476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679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5E2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FE3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64D"/>
    <w:rsid w:val="000666E0"/>
    <w:rsid w:val="002510B7"/>
    <w:rsid w:val="0054764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56897"/>
  <w15:chartTrackingRefBased/>
  <w15:docId w15:val="{96C12395-8D4D-40D1-959D-2971DA3E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2024-02-11T20:20:00Z</dcterms:created>
  <dcterms:modified xsi:type="dcterms:W3CDTF">2024-02-11T20:21:00Z</dcterms:modified>
</cp:coreProperties>
</file>