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C34AD" w14:textId="77777777" w:rsidR="0029338C" w:rsidRDefault="0029338C" w:rsidP="0029338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HOPEWODE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20DCAC1" w14:textId="77777777" w:rsidR="0029338C" w:rsidRDefault="0029338C" w:rsidP="0029338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6283C43" w14:textId="77777777" w:rsidR="0029338C" w:rsidRDefault="0029338C" w:rsidP="0029338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09C8A6B" w14:textId="77777777" w:rsidR="0029338C" w:rsidRDefault="0029338C" w:rsidP="0029338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76E790" w14:textId="77777777" w:rsidR="0029338C" w:rsidRDefault="0029338C" w:rsidP="0029338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5C9E5E18" w14:textId="77777777" w:rsidR="0029338C" w:rsidRDefault="0029338C" w:rsidP="0029338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428CB64E" w14:textId="77777777" w:rsidR="0029338C" w:rsidRPr="00065994" w:rsidRDefault="0029338C" w:rsidP="0029338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B3AA448" w14:textId="77777777" w:rsidR="0029338C" w:rsidRDefault="0029338C" w:rsidP="0029338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3BD1EC0" w14:textId="77777777" w:rsidR="0029338C" w:rsidRDefault="0029338C" w:rsidP="0029338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514EE5" w14:textId="77777777" w:rsidR="0029338C" w:rsidRDefault="0029338C" w:rsidP="0029338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F4C61F0" w14:textId="77777777" w:rsidR="0029338C" w:rsidRDefault="0029338C" w:rsidP="0029338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September 2023</w:t>
      </w:r>
    </w:p>
    <w:p w14:paraId="3D3A00C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A40DC" w14:textId="77777777" w:rsidR="0029338C" w:rsidRDefault="0029338C" w:rsidP="009139A6">
      <w:r>
        <w:separator/>
      </w:r>
    </w:p>
  </w:endnote>
  <w:endnote w:type="continuationSeparator" w:id="0">
    <w:p w14:paraId="53054C34" w14:textId="77777777" w:rsidR="0029338C" w:rsidRDefault="002933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3BB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EFC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75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8F8FF" w14:textId="77777777" w:rsidR="0029338C" w:rsidRDefault="0029338C" w:rsidP="009139A6">
      <w:r>
        <w:separator/>
      </w:r>
    </w:p>
  </w:footnote>
  <w:footnote w:type="continuationSeparator" w:id="0">
    <w:p w14:paraId="0ADD83E1" w14:textId="77777777" w:rsidR="0029338C" w:rsidRDefault="002933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7CB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2C9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0DA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8C"/>
    <w:rsid w:val="000666E0"/>
    <w:rsid w:val="002510B7"/>
    <w:rsid w:val="0029338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80A18"/>
  <w15:chartTrackingRefBased/>
  <w15:docId w15:val="{5CB998CB-00A0-4F11-8878-25C9DA11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2023-12-04T21:07:00Z</dcterms:created>
  <dcterms:modified xsi:type="dcterms:W3CDTF">2023-12-04T21:07:00Z</dcterms:modified>
</cp:coreProperties>
</file>