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9B363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Christopher HOPEWODE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AE3C544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F13958C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5CFF84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C334C2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62CBCD18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3F87EAA9" w14:textId="77777777" w:rsidR="00412C07" w:rsidRPr="00065994" w:rsidRDefault="00412C07" w:rsidP="00412C0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C42202C" w14:textId="77777777" w:rsidR="00412C07" w:rsidRDefault="00412C07" w:rsidP="00412C0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FD91C76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725CAF5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FE80F03" w14:textId="77777777" w:rsidR="00412C07" w:rsidRDefault="00412C07" w:rsidP="00412C0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September 2023</w:t>
      </w:r>
    </w:p>
    <w:p w14:paraId="2D4329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C98EB" w14:textId="77777777" w:rsidR="00412C07" w:rsidRDefault="00412C07" w:rsidP="009139A6">
      <w:r>
        <w:separator/>
      </w:r>
    </w:p>
  </w:endnote>
  <w:endnote w:type="continuationSeparator" w:id="0">
    <w:p w14:paraId="1B81C676" w14:textId="77777777" w:rsidR="00412C07" w:rsidRDefault="00412C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8E5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26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CB6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39E66" w14:textId="77777777" w:rsidR="00412C07" w:rsidRDefault="00412C07" w:rsidP="009139A6">
      <w:r>
        <w:separator/>
      </w:r>
    </w:p>
  </w:footnote>
  <w:footnote w:type="continuationSeparator" w:id="0">
    <w:p w14:paraId="57A2AE0A" w14:textId="77777777" w:rsidR="00412C07" w:rsidRDefault="00412C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258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6E3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9F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07"/>
    <w:rsid w:val="000666E0"/>
    <w:rsid w:val="002510B7"/>
    <w:rsid w:val="00412C0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547BE"/>
  <w15:chartTrackingRefBased/>
  <w15:docId w15:val="{DA3CE0D7-9412-4454-A0A0-49E09E07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2023-12-20T20:29:00Z</dcterms:created>
  <dcterms:modified xsi:type="dcterms:W3CDTF">2023-12-20T20:30:00Z</dcterms:modified>
</cp:coreProperties>
</file>