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56813" w14:textId="6F11A9CE" w:rsidR="006B2F86" w:rsidRDefault="00941F47" w:rsidP="00E71FC3">
      <w:pPr>
        <w:pStyle w:val="NoSpacing"/>
      </w:pPr>
      <w:r>
        <w:rPr>
          <w:u w:val="single"/>
        </w:rPr>
        <w:t>William HOPERTON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14:paraId="13AC2F96" w14:textId="384C2844" w:rsidR="00941F47" w:rsidRDefault="00941F47" w:rsidP="00E71FC3">
      <w:pPr>
        <w:pStyle w:val="NoSpacing"/>
      </w:pPr>
      <w:r>
        <w:t xml:space="preserve">of York. </w:t>
      </w:r>
    </w:p>
    <w:p w14:paraId="5CB18F18" w14:textId="22CB761E" w:rsidR="00941F47" w:rsidRDefault="00941F47" w:rsidP="00E71FC3">
      <w:pPr>
        <w:pStyle w:val="NoSpacing"/>
      </w:pPr>
    </w:p>
    <w:p w14:paraId="727F340A" w14:textId="14FC46FE" w:rsidR="00941F47" w:rsidRDefault="00941F47" w:rsidP="00E71FC3">
      <w:pPr>
        <w:pStyle w:val="NoSpacing"/>
      </w:pPr>
    </w:p>
    <w:p w14:paraId="2D3C2C5B" w14:textId="38D3C5A7" w:rsidR="00941F47" w:rsidRDefault="00941F47" w:rsidP="00E71FC3">
      <w:pPr>
        <w:pStyle w:val="NoSpacing"/>
      </w:pPr>
      <w:r>
        <w:t>Son of John, tanner(q.v.).   (W.Y.R. p.215)</w:t>
      </w:r>
    </w:p>
    <w:p w14:paraId="2F526213" w14:textId="0689348B" w:rsidR="00941F47" w:rsidRDefault="00941F47" w:rsidP="00E71FC3">
      <w:pPr>
        <w:pStyle w:val="NoSpacing"/>
      </w:pPr>
    </w:p>
    <w:p w14:paraId="58B17077" w14:textId="2A34795F" w:rsidR="00941F47" w:rsidRDefault="00941F47" w:rsidP="00E71FC3">
      <w:pPr>
        <w:pStyle w:val="NoSpacing"/>
      </w:pPr>
    </w:p>
    <w:p w14:paraId="3A20F9D1" w14:textId="0DB91BEB" w:rsidR="00941F47" w:rsidRDefault="00941F47" w:rsidP="00E71FC3">
      <w:pPr>
        <w:pStyle w:val="NoSpacing"/>
      </w:pPr>
      <w:r>
        <w:tab/>
        <w:t>1490</w:t>
      </w:r>
      <w:r>
        <w:tab/>
        <w:t>He became a Freeman by patrimony.   (ibid.)</w:t>
      </w:r>
    </w:p>
    <w:p w14:paraId="1170D041" w14:textId="2FF204D6" w:rsidR="00941F47" w:rsidRDefault="00941F47" w:rsidP="00E71FC3">
      <w:pPr>
        <w:pStyle w:val="NoSpacing"/>
      </w:pPr>
    </w:p>
    <w:p w14:paraId="72B05A8F" w14:textId="728F1176" w:rsidR="00941F47" w:rsidRDefault="00941F47" w:rsidP="00E71FC3">
      <w:pPr>
        <w:pStyle w:val="NoSpacing"/>
      </w:pPr>
    </w:p>
    <w:p w14:paraId="759DE342" w14:textId="6A71B714" w:rsidR="00941F47" w:rsidRPr="00941F47" w:rsidRDefault="00941F47" w:rsidP="00E71FC3">
      <w:pPr>
        <w:pStyle w:val="NoSpacing"/>
      </w:pPr>
      <w:r>
        <w:t>3 March 2019</w:t>
      </w:r>
      <w:bookmarkStart w:id="0" w:name="_GoBack"/>
      <w:bookmarkEnd w:id="0"/>
    </w:p>
    <w:sectPr w:rsidR="00941F47" w:rsidRPr="00941F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56E7A" w14:textId="77777777" w:rsidR="00941F47" w:rsidRDefault="00941F47" w:rsidP="00E71FC3">
      <w:pPr>
        <w:spacing w:after="0" w:line="240" w:lineRule="auto"/>
      </w:pPr>
      <w:r>
        <w:separator/>
      </w:r>
    </w:p>
  </w:endnote>
  <w:endnote w:type="continuationSeparator" w:id="0">
    <w:p w14:paraId="7B2EB3AE" w14:textId="77777777" w:rsidR="00941F47" w:rsidRDefault="00941F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9B2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662EA" w14:textId="77777777" w:rsidR="00941F47" w:rsidRDefault="00941F47" w:rsidP="00E71FC3">
      <w:pPr>
        <w:spacing w:after="0" w:line="240" w:lineRule="auto"/>
      </w:pPr>
      <w:r>
        <w:separator/>
      </w:r>
    </w:p>
  </w:footnote>
  <w:footnote w:type="continuationSeparator" w:id="0">
    <w:p w14:paraId="26E3A8D3" w14:textId="77777777" w:rsidR="00941F47" w:rsidRDefault="00941F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47"/>
    <w:rsid w:val="001A7C09"/>
    <w:rsid w:val="00577BD5"/>
    <w:rsid w:val="00656CBA"/>
    <w:rsid w:val="006A1F77"/>
    <w:rsid w:val="00733BE7"/>
    <w:rsid w:val="00941F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98569"/>
  <w15:chartTrackingRefBased/>
  <w15:docId w15:val="{EAA98D6D-F7F1-4F4F-B871-AB654E40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2019-03-03T20:37:00Z</dcterms:created>
  <dcterms:modified xsi:type="dcterms:W3CDTF">2019-03-03T20:43:00Z</dcterms:modified>
</cp:coreProperties>
</file>