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2AFC3" w14:textId="2907B176" w:rsidR="006B2F86" w:rsidRDefault="00263395" w:rsidP="00E71FC3">
      <w:pPr>
        <w:pStyle w:val="NoSpacing"/>
      </w:pPr>
      <w:r>
        <w:rPr>
          <w:u w:val="single"/>
        </w:rPr>
        <w:t>John HOPERTON</w:t>
      </w:r>
      <w:r>
        <w:t xml:space="preserve">   </w:t>
      </w:r>
      <w:proofErr w:type="gramStart"/>
      <w:r>
        <w:t xml:space="preserve">   (</w:t>
      </w:r>
      <w:proofErr w:type="gramEnd"/>
      <w:r>
        <w:t>fl.1465)</w:t>
      </w:r>
    </w:p>
    <w:p w14:paraId="272FCFDD" w14:textId="6EC585AE" w:rsidR="00263395" w:rsidRDefault="00263395" w:rsidP="00E71FC3">
      <w:pPr>
        <w:pStyle w:val="NoSpacing"/>
      </w:pPr>
      <w:r>
        <w:t>of York. Tanner.</w:t>
      </w:r>
    </w:p>
    <w:p w14:paraId="2AA6507C" w14:textId="496A6AA8" w:rsidR="00263395" w:rsidRDefault="00263395" w:rsidP="00E71FC3">
      <w:pPr>
        <w:pStyle w:val="NoSpacing"/>
      </w:pPr>
    </w:p>
    <w:p w14:paraId="128A7F0F" w14:textId="663915A0" w:rsidR="00263395" w:rsidRDefault="00263395" w:rsidP="00E71FC3">
      <w:pPr>
        <w:pStyle w:val="NoSpacing"/>
      </w:pPr>
    </w:p>
    <w:p w14:paraId="36FF774A" w14:textId="50A96FB0" w:rsidR="00263395" w:rsidRDefault="00263395" w:rsidP="00E71FC3">
      <w:pPr>
        <w:pStyle w:val="NoSpacing"/>
      </w:pPr>
      <w:r>
        <w:t>Son:   William(q.v.).   (R.F.Y. p.215)</w:t>
      </w:r>
    </w:p>
    <w:p w14:paraId="0F2EA5BB" w14:textId="0B98B4E7" w:rsidR="00263395" w:rsidRDefault="00263395" w:rsidP="00E71FC3">
      <w:pPr>
        <w:pStyle w:val="NoSpacing"/>
      </w:pPr>
    </w:p>
    <w:p w14:paraId="7C60BDB5" w14:textId="265AC703" w:rsidR="00263395" w:rsidRDefault="00263395" w:rsidP="00E71FC3">
      <w:pPr>
        <w:pStyle w:val="NoSpacing"/>
      </w:pPr>
    </w:p>
    <w:p w14:paraId="0391741E" w14:textId="6BC8BD81" w:rsidR="00263395" w:rsidRDefault="00263395" w:rsidP="00E71FC3">
      <w:pPr>
        <w:pStyle w:val="NoSpacing"/>
      </w:pPr>
      <w:r>
        <w:tab/>
        <w:t>1490</w:t>
      </w:r>
      <w:r>
        <w:tab/>
        <w:t>William became a Freeman by patrimony.  (ibid.)</w:t>
      </w:r>
    </w:p>
    <w:p w14:paraId="0F1AF0CE" w14:textId="1794DAE4" w:rsidR="00263395" w:rsidRDefault="00263395" w:rsidP="00E71FC3">
      <w:pPr>
        <w:pStyle w:val="NoSpacing"/>
      </w:pPr>
    </w:p>
    <w:p w14:paraId="449E1E51" w14:textId="00FDD9D4" w:rsidR="00263395" w:rsidRDefault="00263395" w:rsidP="00E71FC3">
      <w:pPr>
        <w:pStyle w:val="NoSpacing"/>
      </w:pPr>
    </w:p>
    <w:p w14:paraId="259A49AC" w14:textId="0E1F99A9" w:rsidR="00263395" w:rsidRPr="00263395" w:rsidRDefault="00263395" w:rsidP="00E71FC3">
      <w:pPr>
        <w:pStyle w:val="NoSpacing"/>
      </w:pPr>
      <w:r>
        <w:t>3 March 2019</w:t>
      </w:r>
      <w:bookmarkStart w:id="0" w:name="_GoBack"/>
      <w:bookmarkEnd w:id="0"/>
    </w:p>
    <w:sectPr w:rsidR="00263395" w:rsidRPr="002633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9C394" w14:textId="77777777" w:rsidR="00263395" w:rsidRDefault="00263395" w:rsidP="00E71FC3">
      <w:pPr>
        <w:spacing w:after="0" w:line="240" w:lineRule="auto"/>
      </w:pPr>
      <w:r>
        <w:separator/>
      </w:r>
    </w:p>
  </w:endnote>
  <w:endnote w:type="continuationSeparator" w:id="0">
    <w:p w14:paraId="33C56036" w14:textId="77777777" w:rsidR="00263395" w:rsidRDefault="002633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552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D27C9" w14:textId="77777777" w:rsidR="00263395" w:rsidRDefault="00263395" w:rsidP="00E71FC3">
      <w:pPr>
        <w:spacing w:after="0" w:line="240" w:lineRule="auto"/>
      </w:pPr>
      <w:r>
        <w:separator/>
      </w:r>
    </w:p>
  </w:footnote>
  <w:footnote w:type="continuationSeparator" w:id="0">
    <w:p w14:paraId="257DB368" w14:textId="77777777" w:rsidR="00263395" w:rsidRDefault="002633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395"/>
    <w:rsid w:val="001A7C09"/>
    <w:rsid w:val="0026339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C3CAA"/>
  <w15:chartTrackingRefBased/>
  <w15:docId w15:val="{8B389500-4CC2-4D40-8E4C-5C41D07B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2019-03-03T20:44:00Z</dcterms:created>
  <dcterms:modified xsi:type="dcterms:W3CDTF">2019-03-03T20:54:00Z</dcterms:modified>
</cp:coreProperties>
</file>