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44BE2" w14:textId="77777777" w:rsidR="006376A7" w:rsidRDefault="006376A7" w:rsidP="00637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HOPERE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46AFCD81" w14:textId="77777777" w:rsidR="006376A7" w:rsidRDefault="006376A7" w:rsidP="00637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Bladesmith.</w:t>
      </w:r>
    </w:p>
    <w:p w14:paraId="616BB4BD" w14:textId="77777777" w:rsidR="006376A7" w:rsidRDefault="006376A7" w:rsidP="006376A7">
      <w:pPr>
        <w:pStyle w:val="NoSpacing"/>
        <w:rPr>
          <w:rFonts w:cs="Times New Roman"/>
          <w:szCs w:val="24"/>
        </w:rPr>
      </w:pPr>
    </w:p>
    <w:p w14:paraId="7C019F8E" w14:textId="77777777" w:rsidR="006376A7" w:rsidRDefault="006376A7" w:rsidP="006376A7">
      <w:pPr>
        <w:pStyle w:val="NoSpacing"/>
        <w:rPr>
          <w:rFonts w:cs="Times New Roman"/>
          <w:szCs w:val="24"/>
        </w:rPr>
      </w:pPr>
    </w:p>
    <w:p w14:paraId="6553162D" w14:textId="77777777" w:rsidR="006376A7" w:rsidRDefault="006376A7" w:rsidP="00637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 xml:space="preserve">He and the other three executors of Nicholas </w:t>
      </w:r>
      <w:proofErr w:type="spellStart"/>
      <w:r>
        <w:rPr>
          <w:rFonts w:cs="Times New Roman"/>
          <w:szCs w:val="24"/>
        </w:rPr>
        <w:t>Jurdan</w:t>
      </w:r>
      <w:proofErr w:type="spellEnd"/>
      <w:r>
        <w:rPr>
          <w:rFonts w:cs="Times New Roman"/>
          <w:szCs w:val="24"/>
        </w:rPr>
        <w:t xml:space="preserve"> of London, salter(q.v.),</w:t>
      </w:r>
    </w:p>
    <w:p w14:paraId="3F86A579" w14:textId="77777777" w:rsidR="006376A7" w:rsidRDefault="006376A7" w:rsidP="00637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made a plaint of debt against Reginald Jordan, clerk(q.v.).</w:t>
      </w:r>
    </w:p>
    <w:p w14:paraId="2B86E6BA" w14:textId="77777777" w:rsidR="006376A7" w:rsidRDefault="006376A7" w:rsidP="00637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A31D0">
          <w:rPr>
            <w:rStyle w:val="Hyperlink"/>
            <w:rFonts w:cs="Times New Roman"/>
            <w:szCs w:val="24"/>
          </w:rPr>
          <w:t>https://waalt.uh.edu/index.php/CP40/589:_A-J</w:t>
        </w:r>
      </w:hyperlink>
      <w:r>
        <w:rPr>
          <w:rFonts w:cs="Times New Roman"/>
          <w:szCs w:val="24"/>
        </w:rPr>
        <w:t xml:space="preserve"> )</w:t>
      </w:r>
    </w:p>
    <w:p w14:paraId="714E4A41" w14:textId="77777777" w:rsidR="006376A7" w:rsidRDefault="006376A7" w:rsidP="006376A7">
      <w:pPr>
        <w:pStyle w:val="NoSpacing"/>
        <w:rPr>
          <w:rFonts w:cs="Times New Roman"/>
          <w:szCs w:val="24"/>
        </w:rPr>
      </w:pPr>
    </w:p>
    <w:p w14:paraId="638393E6" w14:textId="77777777" w:rsidR="006376A7" w:rsidRDefault="006376A7" w:rsidP="006376A7">
      <w:pPr>
        <w:pStyle w:val="NoSpacing"/>
        <w:rPr>
          <w:rFonts w:cs="Times New Roman"/>
          <w:szCs w:val="24"/>
        </w:rPr>
      </w:pPr>
    </w:p>
    <w:p w14:paraId="49CDDB29" w14:textId="77777777" w:rsidR="006376A7" w:rsidRDefault="006376A7" w:rsidP="006376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2023</w:t>
      </w:r>
    </w:p>
    <w:p w14:paraId="05A41C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263F7" w14:textId="77777777" w:rsidR="006376A7" w:rsidRDefault="006376A7" w:rsidP="009139A6">
      <w:r>
        <w:separator/>
      </w:r>
    </w:p>
  </w:endnote>
  <w:endnote w:type="continuationSeparator" w:id="0">
    <w:p w14:paraId="61CCAE6F" w14:textId="77777777" w:rsidR="006376A7" w:rsidRDefault="006376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AE6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2EE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FD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63159" w14:textId="77777777" w:rsidR="006376A7" w:rsidRDefault="006376A7" w:rsidP="009139A6">
      <w:r>
        <w:separator/>
      </w:r>
    </w:p>
  </w:footnote>
  <w:footnote w:type="continuationSeparator" w:id="0">
    <w:p w14:paraId="5F20548E" w14:textId="77777777" w:rsidR="006376A7" w:rsidRDefault="006376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27F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5B2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496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A7"/>
    <w:rsid w:val="000666E0"/>
    <w:rsid w:val="002510B7"/>
    <w:rsid w:val="005C130B"/>
    <w:rsid w:val="006376A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246DC"/>
  <w15:chartTrackingRefBased/>
  <w15:docId w15:val="{B19ED796-1B04-463E-8D6C-4BE54C9C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376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2023-03-30T08:06:00Z</dcterms:created>
  <dcterms:modified xsi:type="dcterms:W3CDTF">2023-03-30T08:06:00Z</dcterms:modified>
</cp:coreProperties>
</file>