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BA3B3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HOPERE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fl.1413)</w:t>
      </w:r>
    </w:p>
    <w:p w14:paraId="5793C8AB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861C44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F735DE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Warminster,</w:t>
      </w:r>
    </w:p>
    <w:p w14:paraId="20DA6556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756E45FE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20-43)</w:t>
      </w:r>
    </w:p>
    <w:p w14:paraId="2280127E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5230EF" w14:textId="77777777" w:rsidR="00915420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2C0D67" w14:textId="77777777" w:rsidR="00915420" w:rsidRPr="00E067EB" w:rsidRDefault="00915420" w:rsidP="009154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032639D0" w14:textId="470AF452" w:rsidR="00BA00AB" w:rsidRPr="00915420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9154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062C9" w14:textId="77777777" w:rsidR="00915420" w:rsidRDefault="00915420" w:rsidP="009139A6">
      <w:r>
        <w:separator/>
      </w:r>
    </w:p>
  </w:endnote>
  <w:endnote w:type="continuationSeparator" w:id="0">
    <w:p w14:paraId="294D0B85" w14:textId="77777777" w:rsidR="00915420" w:rsidRDefault="0091542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F06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C1D8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6A1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49DDA" w14:textId="77777777" w:rsidR="00915420" w:rsidRDefault="00915420" w:rsidP="009139A6">
      <w:r>
        <w:separator/>
      </w:r>
    </w:p>
  </w:footnote>
  <w:footnote w:type="continuationSeparator" w:id="0">
    <w:p w14:paraId="7EB67167" w14:textId="77777777" w:rsidR="00915420" w:rsidRDefault="0091542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C046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120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7074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420"/>
    <w:rsid w:val="000666E0"/>
    <w:rsid w:val="002510B7"/>
    <w:rsid w:val="005C130B"/>
    <w:rsid w:val="00826F5C"/>
    <w:rsid w:val="009139A6"/>
    <w:rsid w:val="00915420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5550E"/>
  <w15:chartTrackingRefBased/>
  <w15:docId w15:val="{BA42CC39-6926-49DF-A61F-4C5B7FB1E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2021-09-23T16:36:00Z</dcterms:created>
  <dcterms:modified xsi:type="dcterms:W3CDTF">2021-09-23T16:36:00Z</dcterms:modified>
</cp:coreProperties>
</file>