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C0877" w14:textId="77777777" w:rsidR="007F2B5F" w:rsidRPr="00690BA6" w:rsidRDefault="007F2B5F" w:rsidP="007F2B5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Hugh HOPERE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31D8AC8" w14:textId="77777777" w:rsidR="007F2B5F" w:rsidRDefault="007F2B5F" w:rsidP="007F2B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F61F46B" w14:textId="77777777" w:rsidR="007F2B5F" w:rsidRDefault="007F2B5F" w:rsidP="007F2B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A9DF0" w14:textId="77777777" w:rsidR="007F2B5F" w:rsidRDefault="007F2B5F" w:rsidP="007F2B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B9DDB4" w14:textId="77777777" w:rsidR="007F2B5F" w:rsidRDefault="007F2B5F" w:rsidP="007F2B5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2F7AE9E1" w14:textId="77777777" w:rsidR="007F2B5F" w:rsidRDefault="007F2B5F" w:rsidP="007F2B5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96B2C04" w14:textId="77777777" w:rsidR="007F2B5F" w:rsidRDefault="007F2B5F" w:rsidP="007F2B5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F8466AD" w14:textId="77777777" w:rsidR="007F2B5F" w:rsidRDefault="007F2B5F" w:rsidP="007F2B5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563D0CA" w14:textId="77777777" w:rsidR="007F2B5F" w:rsidRDefault="007F2B5F" w:rsidP="007F2B5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14DBC55" w14:textId="77777777" w:rsidR="007F2B5F" w:rsidRDefault="007F2B5F" w:rsidP="007F2B5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16 April 2021</w:t>
      </w:r>
    </w:p>
    <w:p w14:paraId="23A8336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AF33B" w14:textId="77777777" w:rsidR="007F2B5F" w:rsidRDefault="007F2B5F" w:rsidP="009139A6">
      <w:r>
        <w:separator/>
      </w:r>
    </w:p>
  </w:endnote>
  <w:endnote w:type="continuationSeparator" w:id="0">
    <w:p w14:paraId="7486546B" w14:textId="77777777" w:rsidR="007F2B5F" w:rsidRDefault="007F2B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A40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A5A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675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7ED27" w14:textId="77777777" w:rsidR="007F2B5F" w:rsidRDefault="007F2B5F" w:rsidP="009139A6">
      <w:r>
        <w:separator/>
      </w:r>
    </w:p>
  </w:footnote>
  <w:footnote w:type="continuationSeparator" w:id="0">
    <w:p w14:paraId="72CF1017" w14:textId="77777777" w:rsidR="007F2B5F" w:rsidRDefault="007F2B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80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E1E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CDB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5F"/>
    <w:rsid w:val="000666E0"/>
    <w:rsid w:val="002510B7"/>
    <w:rsid w:val="005C130B"/>
    <w:rsid w:val="007F2B5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96543"/>
  <w15:chartTrackingRefBased/>
  <w15:docId w15:val="{26EC4439-36C1-457A-89FA-ADD52266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2021-05-30T20:37:00Z</dcterms:created>
  <dcterms:modified xsi:type="dcterms:W3CDTF">2021-05-30T20:37:00Z</dcterms:modified>
</cp:coreProperties>
</file>