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AFCAF" w14:textId="77777777" w:rsidR="00F71CD7" w:rsidRDefault="00F71CD7" w:rsidP="00F71C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Dr. William HOPER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fl.1453-4)</w:t>
      </w:r>
    </w:p>
    <w:p w14:paraId="322CB990" w14:textId="77777777" w:rsidR="00F71CD7" w:rsidRDefault="00F71CD7" w:rsidP="00F71C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St.George’s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Rollesby</w:t>
      </w:r>
      <w:proofErr w:type="spellEnd"/>
      <w:r>
        <w:rPr>
          <w:rFonts w:cs="Times New Roman"/>
          <w:szCs w:val="24"/>
        </w:rPr>
        <w:t>, Norfolk.</w:t>
      </w:r>
    </w:p>
    <w:p w14:paraId="78D7AA0B" w14:textId="77777777" w:rsidR="00F71CD7" w:rsidRDefault="00F71CD7" w:rsidP="00F71CD7">
      <w:pPr>
        <w:pStyle w:val="NoSpacing"/>
        <w:rPr>
          <w:rFonts w:cs="Times New Roman"/>
          <w:szCs w:val="24"/>
        </w:rPr>
      </w:pPr>
    </w:p>
    <w:p w14:paraId="04A354F2" w14:textId="77777777" w:rsidR="00F71CD7" w:rsidRDefault="00F71CD7" w:rsidP="00F71CD7">
      <w:pPr>
        <w:pStyle w:val="NoSpacing"/>
        <w:rPr>
          <w:rFonts w:cs="Times New Roman"/>
          <w:szCs w:val="24"/>
        </w:rPr>
      </w:pPr>
    </w:p>
    <w:p w14:paraId="08FE7F97" w14:textId="77777777" w:rsidR="00F71CD7" w:rsidRDefault="00F71CD7" w:rsidP="00F71C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became Rector.</w:t>
      </w:r>
    </w:p>
    <w:p w14:paraId="267175C2" w14:textId="77777777" w:rsidR="00F71CD7" w:rsidRDefault="00F71CD7" w:rsidP="00F71CD7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183-8)</w:t>
      </w:r>
    </w:p>
    <w:p w14:paraId="69BF6C44" w14:textId="77777777" w:rsidR="00F71CD7" w:rsidRDefault="00F71CD7" w:rsidP="00F71CD7">
      <w:pPr>
        <w:pStyle w:val="NoSpacing"/>
        <w:rPr>
          <w:rFonts w:cs="Times New Roman"/>
          <w:szCs w:val="24"/>
        </w:rPr>
      </w:pPr>
    </w:p>
    <w:p w14:paraId="6FA94FE8" w14:textId="77777777" w:rsidR="00F71CD7" w:rsidRDefault="00F71CD7" w:rsidP="00F71CD7">
      <w:pPr>
        <w:pStyle w:val="NoSpacing"/>
        <w:rPr>
          <w:rFonts w:cs="Times New Roman"/>
          <w:szCs w:val="24"/>
        </w:rPr>
      </w:pPr>
    </w:p>
    <w:p w14:paraId="4D6B6400" w14:textId="77777777" w:rsidR="00F71CD7" w:rsidRDefault="00F71CD7" w:rsidP="00F71C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65FD36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47DC5" w14:textId="77777777" w:rsidR="00F71CD7" w:rsidRDefault="00F71CD7" w:rsidP="009139A6">
      <w:r>
        <w:separator/>
      </w:r>
    </w:p>
  </w:endnote>
  <w:endnote w:type="continuationSeparator" w:id="0">
    <w:p w14:paraId="0B0F73ED" w14:textId="77777777" w:rsidR="00F71CD7" w:rsidRDefault="00F71C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DA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37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94E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E3009" w14:textId="77777777" w:rsidR="00F71CD7" w:rsidRDefault="00F71CD7" w:rsidP="009139A6">
      <w:r>
        <w:separator/>
      </w:r>
    </w:p>
  </w:footnote>
  <w:footnote w:type="continuationSeparator" w:id="0">
    <w:p w14:paraId="26073D1F" w14:textId="77777777" w:rsidR="00F71CD7" w:rsidRDefault="00F71C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70C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E9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08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D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8DFA"/>
  <w15:chartTrackingRefBased/>
  <w15:docId w15:val="{0A8430F3-A6F6-41A9-A3A2-DD99D253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2024-02-27T11:32:00Z</dcterms:created>
  <dcterms:modified xsi:type="dcterms:W3CDTF">2024-02-27T11:33:00Z</dcterms:modified>
</cp:coreProperties>
</file>