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B68054" w14:textId="77777777" w:rsidR="00362D85" w:rsidRDefault="00362D85" w:rsidP="00362D8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Walter HOPER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fl.1420)</w:t>
      </w:r>
    </w:p>
    <w:p w14:paraId="5A65CE7C" w14:textId="77777777" w:rsidR="00362D85" w:rsidRDefault="00362D85" w:rsidP="00362D8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Minsterworth</w:t>
      </w:r>
      <w:proofErr w:type="spellEnd"/>
      <w:r>
        <w:rPr>
          <w:rFonts w:cs="Times New Roman"/>
          <w:szCs w:val="24"/>
        </w:rPr>
        <w:t>, Gloucestershire. Husbandman.</w:t>
      </w:r>
    </w:p>
    <w:p w14:paraId="0EAF5F30" w14:textId="77777777" w:rsidR="00362D85" w:rsidRDefault="00362D85" w:rsidP="00362D85">
      <w:pPr>
        <w:pStyle w:val="NoSpacing"/>
        <w:rPr>
          <w:rFonts w:cs="Times New Roman"/>
          <w:szCs w:val="24"/>
        </w:rPr>
      </w:pPr>
    </w:p>
    <w:p w14:paraId="78E37CBD" w14:textId="77777777" w:rsidR="00362D85" w:rsidRDefault="00362D85" w:rsidP="00362D85">
      <w:pPr>
        <w:pStyle w:val="NoSpacing"/>
        <w:rPr>
          <w:rFonts w:cs="Times New Roman"/>
          <w:szCs w:val="24"/>
        </w:rPr>
      </w:pPr>
    </w:p>
    <w:p w14:paraId="4A3569BA" w14:textId="77777777" w:rsidR="00362D85" w:rsidRDefault="00362D85" w:rsidP="00362D8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1420</w:t>
      </w:r>
      <w:r>
        <w:rPr>
          <w:rFonts w:cs="Times New Roman"/>
          <w:szCs w:val="24"/>
        </w:rPr>
        <w:tab/>
        <w:t xml:space="preserve">John </w:t>
      </w:r>
      <w:proofErr w:type="spellStart"/>
      <w:r>
        <w:rPr>
          <w:rFonts w:cs="Times New Roman"/>
          <w:szCs w:val="24"/>
        </w:rPr>
        <w:t>Goold</w:t>
      </w:r>
      <w:proofErr w:type="spellEnd"/>
      <w:r>
        <w:rPr>
          <w:rFonts w:cs="Times New Roman"/>
          <w:szCs w:val="24"/>
        </w:rPr>
        <w:t xml:space="preserve"> of Gloucester(q.v.) brought a plaint of debt against him and</w:t>
      </w:r>
    </w:p>
    <w:p w14:paraId="7E25E334" w14:textId="77777777" w:rsidR="00362D85" w:rsidRDefault="00362D85" w:rsidP="00362D8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three others.</w:t>
      </w:r>
    </w:p>
    <w:p w14:paraId="0E8A2B8B" w14:textId="77777777" w:rsidR="00362D85" w:rsidRDefault="00362D85" w:rsidP="00362D8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F32AF9">
          <w:rPr>
            <w:rStyle w:val="Hyperlink"/>
            <w:rFonts w:cs="Times New Roman"/>
            <w:szCs w:val="24"/>
          </w:rPr>
          <w:t>https://waalt.uh.edu/index.php/CP40/636</w:t>
        </w:r>
      </w:hyperlink>
      <w:r>
        <w:rPr>
          <w:rFonts w:cs="Times New Roman"/>
          <w:szCs w:val="24"/>
        </w:rPr>
        <w:t xml:space="preserve"> )</w:t>
      </w:r>
    </w:p>
    <w:p w14:paraId="65B52B77" w14:textId="77777777" w:rsidR="00362D85" w:rsidRDefault="00362D85" w:rsidP="00362D85">
      <w:pPr>
        <w:pStyle w:val="NoSpacing"/>
        <w:rPr>
          <w:rFonts w:cs="Times New Roman"/>
          <w:szCs w:val="24"/>
        </w:rPr>
      </w:pPr>
    </w:p>
    <w:p w14:paraId="7251685E" w14:textId="77777777" w:rsidR="00362D85" w:rsidRDefault="00362D85" w:rsidP="00362D85">
      <w:pPr>
        <w:pStyle w:val="NoSpacing"/>
        <w:rPr>
          <w:rFonts w:cs="Times New Roman"/>
          <w:szCs w:val="24"/>
        </w:rPr>
      </w:pPr>
    </w:p>
    <w:p w14:paraId="381DCCD1" w14:textId="77777777" w:rsidR="00362D85" w:rsidRDefault="00362D85" w:rsidP="00362D8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 March 2023</w:t>
      </w:r>
    </w:p>
    <w:p w14:paraId="2AAC324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61039C" w14:textId="77777777" w:rsidR="00362D85" w:rsidRDefault="00362D85" w:rsidP="009139A6">
      <w:r>
        <w:separator/>
      </w:r>
    </w:p>
  </w:endnote>
  <w:endnote w:type="continuationSeparator" w:id="0">
    <w:p w14:paraId="4DF44412" w14:textId="77777777" w:rsidR="00362D85" w:rsidRDefault="00362D8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191F4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C3663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17BBE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108390" w14:textId="77777777" w:rsidR="00362D85" w:rsidRDefault="00362D85" w:rsidP="009139A6">
      <w:r>
        <w:separator/>
      </w:r>
    </w:p>
  </w:footnote>
  <w:footnote w:type="continuationSeparator" w:id="0">
    <w:p w14:paraId="4F296B43" w14:textId="77777777" w:rsidR="00362D85" w:rsidRDefault="00362D8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1C3FB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D9ADF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F1CE7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D85"/>
    <w:rsid w:val="000666E0"/>
    <w:rsid w:val="002510B7"/>
    <w:rsid w:val="00362D85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328779"/>
  <w15:chartTrackingRefBased/>
  <w15:docId w15:val="{05869454-AB80-4EDB-A0B9-7C81D9A46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362D8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36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42</Words>
  <Characters>246</Characters>
  <Application>Microsoft Office Word</Application>
  <DocSecurity>0</DocSecurity>
  <Lines>2</Lines>
  <Paragraphs>1</Paragraphs>
  <ScaleCrop>false</ScaleCrop>
  <Company/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2023-03-21T09:39:00Z</dcterms:created>
  <dcterms:modified xsi:type="dcterms:W3CDTF">2023-03-21T09:40:00Z</dcterms:modified>
</cp:coreProperties>
</file>