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F08C21" w14:textId="77777777" w:rsidR="00F237D4" w:rsidRDefault="00F237D4" w:rsidP="00F237D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Walter HOPER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fl.1407)</w:t>
      </w:r>
    </w:p>
    <w:p w14:paraId="063CAC7A" w14:textId="77777777" w:rsidR="00F237D4" w:rsidRDefault="00F237D4" w:rsidP="00F237D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London. Bladesmith.</w:t>
      </w:r>
    </w:p>
    <w:p w14:paraId="60B179BE" w14:textId="77777777" w:rsidR="00F237D4" w:rsidRDefault="00F237D4" w:rsidP="00F237D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3985B6C" w14:textId="77777777" w:rsidR="00F237D4" w:rsidRDefault="00F237D4" w:rsidP="00F237D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6F7F934" w14:textId="77777777" w:rsidR="00F237D4" w:rsidRDefault="00F237D4" w:rsidP="00F237D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2 Feb.1407</w:t>
      </w:r>
      <w:r>
        <w:rPr>
          <w:rFonts w:ascii="Times New Roman" w:hAnsi="Times New Roman" w:cs="Times New Roman"/>
          <w:sz w:val="24"/>
          <w:szCs w:val="24"/>
        </w:rPr>
        <w:tab/>
        <w:t xml:space="preserve">He and John </w:t>
      </w:r>
      <w:proofErr w:type="spellStart"/>
      <w:r>
        <w:rPr>
          <w:rFonts w:ascii="Times New Roman" w:hAnsi="Times New Roman" w:cs="Times New Roman"/>
          <w:sz w:val="24"/>
          <w:szCs w:val="24"/>
        </w:rPr>
        <w:t>Burneby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London, </w:t>
      </w:r>
      <w:proofErr w:type="spellStart"/>
      <w:r>
        <w:rPr>
          <w:rFonts w:ascii="Times New Roman" w:hAnsi="Times New Roman" w:cs="Times New Roman"/>
          <w:sz w:val="24"/>
          <w:szCs w:val="24"/>
        </w:rPr>
        <w:t>armourer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(q.v.), brought an action </w:t>
      </w:r>
    </w:p>
    <w:p w14:paraId="022017DC" w14:textId="77777777" w:rsidR="00F237D4" w:rsidRDefault="00F237D4" w:rsidP="00F237D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of a debt of £128 2s against Sir Richard Bingham(q.v.).</w:t>
      </w:r>
    </w:p>
    <w:p w14:paraId="24400FD7" w14:textId="77777777" w:rsidR="00F237D4" w:rsidRDefault="00F237D4" w:rsidP="00F237D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(T.N.A. ref. C 131/221/14)</w:t>
      </w:r>
    </w:p>
    <w:p w14:paraId="48AC786F" w14:textId="77777777" w:rsidR="00F237D4" w:rsidRDefault="00F237D4" w:rsidP="00F237D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B951630" w14:textId="77777777" w:rsidR="00F237D4" w:rsidRDefault="00F237D4" w:rsidP="00F237D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180FD70" w14:textId="77777777" w:rsidR="00F237D4" w:rsidRDefault="00F237D4" w:rsidP="00F237D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 May 2022</w:t>
      </w:r>
    </w:p>
    <w:p w14:paraId="18C065AC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5F1B942" w14:textId="77777777" w:rsidR="00F237D4" w:rsidRDefault="00F237D4" w:rsidP="009139A6">
      <w:r>
        <w:separator/>
      </w:r>
    </w:p>
  </w:endnote>
  <w:endnote w:type="continuationSeparator" w:id="0">
    <w:p w14:paraId="17DC649F" w14:textId="77777777" w:rsidR="00F237D4" w:rsidRDefault="00F237D4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F76588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040D27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8B2F7A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092FFB" w14:textId="77777777" w:rsidR="00F237D4" w:rsidRDefault="00F237D4" w:rsidP="009139A6">
      <w:r>
        <w:separator/>
      </w:r>
    </w:p>
  </w:footnote>
  <w:footnote w:type="continuationSeparator" w:id="0">
    <w:p w14:paraId="41B69CB2" w14:textId="77777777" w:rsidR="00F237D4" w:rsidRDefault="00F237D4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E47D96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B376F7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85BE5D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37D4"/>
    <w:rsid w:val="000666E0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237D4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E1F532"/>
  <w15:chartTrackingRefBased/>
  <w15:docId w15:val="{1B2406C7-D61E-4D5D-90C9-08CB0F90E6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34</Words>
  <Characters>200</Characters>
  <Application>Microsoft Office Word</Application>
  <DocSecurity>0</DocSecurity>
  <Lines>1</Lines>
  <Paragraphs>1</Paragraphs>
  <ScaleCrop>false</ScaleCrop>
  <Company/>
  <LinksUpToDate>false</LinksUpToDate>
  <CharactersWithSpaces>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2022-05-08T10:16:00Z</dcterms:created>
  <dcterms:modified xsi:type="dcterms:W3CDTF">2022-05-08T10:16:00Z</dcterms:modified>
</cp:coreProperties>
</file>