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857C6" w14:textId="77777777" w:rsidR="00901037" w:rsidRDefault="00901037" w:rsidP="009010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Stephen HOPER (alias </w:t>
      </w:r>
      <w:proofErr w:type="gramStart"/>
      <w:r>
        <w:rPr>
          <w:rFonts w:ascii="Times New Roman" w:hAnsi="Times New Roman" w:cs="Times New Roman"/>
          <w:u w:val="single"/>
        </w:rPr>
        <w:t>TOKER)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(fl.1484)</w:t>
      </w:r>
    </w:p>
    <w:p w14:paraId="489C32FA" w14:textId="77777777" w:rsidR="00901037" w:rsidRDefault="00901037" w:rsidP="009010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Ottery </w:t>
      </w:r>
      <w:proofErr w:type="spellStart"/>
      <w:proofErr w:type="gramStart"/>
      <w:r>
        <w:rPr>
          <w:rFonts w:ascii="Times New Roman" w:hAnsi="Times New Roman" w:cs="Times New Roman"/>
        </w:rPr>
        <w:t>St.Mary</w:t>
      </w:r>
      <w:proofErr w:type="spellEnd"/>
      <w:proofErr w:type="gramEnd"/>
      <w:r>
        <w:rPr>
          <w:rFonts w:ascii="Times New Roman" w:hAnsi="Times New Roman" w:cs="Times New Roman"/>
        </w:rPr>
        <w:t>, Devon. Husbandman.</w:t>
      </w:r>
    </w:p>
    <w:p w14:paraId="2B5C77D0" w14:textId="77777777" w:rsidR="00901037" w:rsidRDefault="00901037" w:rsidP="00901037">
      <w:pPr>
        <w:rPr>
          <w:rFonts w:ascii="Times New Roman" w:hAnsi="Times New Roman" w:cs="Times New Roman"/>
        </w:rPr>
      </w:pPr>
    </w:p>
    <w:p w14:paraId="156D3BFC" w14:textId="77777777" w:rsidR="00901037" w:rsidRDefault="00901037" w:rsidP="00901037">
      <w:pPr>
        <w:rPr>
          <w:rFonts w:ascii="Times New Roman" w:hAnsi="Times New Roman" w:cs="Times New Roman"/>
        </w:rPr>
      </w:pPr>
    </w:p>
    <w:p w14:paraId="1AA2E8B9" w14:textId="77777777" w:rsidR="00901037" w:rsidRDefault="00901037" w:rsidP="009010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Sibella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Colyn</w:t>
      </w:r>
      <w:proofErr w:type="spellEnd"/>
      <w:r>
        <w:rPr>
          <w:rFonts w:ascii="Times New Roman" w:hAnsi="Times New Roman" w:cs="Times New Roman"/>
        </w:rPr>
        <w:t xml:space="preserve">(q.v.), as the executrix of Richard </w:t>
      </w:r>
      <w:proofErr w:type="spellStart"/>
      <w:r>
        <w:rPr>
          <w:rFonts w:ascii="Times New Roman" w:hAnsi="Times New Roman" w:cs="Times New Roman"/>
        </w:rPr>
        <w:t>Vygours</w:t>
      </w:r>
      <w:proofErr w:type="spellEnd"/>
      <w:r>
        <w:rPr>
          <w:rFonts w:ascii="Times New Roman" w:hAnsi="Times New Roman" w:cs="Times New Roman"/>
        </w:rPr>
        <w:t>(q.v.), brought a</w:t>
      </w:r>
    </w:p>
    <w:p w14:paraId="76C6C131" w14:textId="77777777" w:rsidR="00901037" w:rsidRDefault="00901037" w:rsidP="00901037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plaint of debt against him, John </w:t>
      </w:r>
      <w:proofErr w:type="spellStart"/>
      <w:r>
        <w:rPr>
          <w:rFonts w:ascii="Times New Roman" w:hAnsi="Times New Roman" w:cs="Times New Roman"/>
        </w:rPr>
        <w:t>Golderych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Uffculme</w:t>
      </w:r>
      <w:proofErr w:type="spellEnd"/>
      <w:r>
        <w:rPr>
          <w:rFonts w:ascii="Times New Roman" w:hAnsi="Times New Roman" w:cs="Times New Roman"/>
        </w:rPr>
        <w:t>(q.v.), John</w:t>
      </w:r>
    </w:p>
    <w:p w14:paraId="41EE79A6" w14:textId="77777777" w:rsidR="00901037" w:rsidRDefault="00901037" w:rsidP="00901037">
      <w:pPr>
        <w:ind w:left="720" w:firstLine="72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Hoppyng</w:t>
      </w:r>
      <w:proofErr w:type="spellEnd"/>
      <w:r>
        <w:rPr>
          <w:rFonts w:ascii="Times New Roman" w:hAnsi="Times New Roman" w:cs="Times New Roman"/>
        </w:rPr>
        <w:t>, junior(q.v.), and his wife, Joan(q.v.).</w:t>
      </w:r>
    </w:p>
    <w:p w14:paraId="74BDB117" w14:textId="77777777" w:rsidR="00901037" w:rsidRDefault="00901037" w:rsidP="009010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33FD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C3FACC1" w14:textId="77777777" w:rsidR="00901037" w:rsidRDefault="00901037" w:rsidP="00901037">
      <w:pPr>
        <w:rPr>
          <w:rFonts w:ascii="Times New Roman" w:hAnsi="Times New Roman" w:cs="Times New Roman"/>
        </w:rPr>
      </w:pPr>
    </w:p>
    <w:p w14:paraId="21D32316" w14:textId="77777777" w:rsidR="00901037" w:rsidRDefault="00901037" w:rsidP="00901037">
      <w:pPr>
        <w:rPr>
          <w:rFonts w:ascii="Times New Roman" w:hAnsi="Times New Roman" w:cs="Times New Roman"/>
        </w:rPr>
      </w:pPr>
    </w:p>
    <w:p w14:paraId="3BF5B498" w14:textId="77777777" w:rsidR="00901037" w:rsidRDefault="00901037" w:rsidP="009010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March 2019</w:t>
      </w:r>
    </w:p>
    <w:p w14:paraId="5109D330" w14:textId="77777777" w:rsidR="006B2F86" w:rsidRPr="00E71FC3" w:rsidRDefault="0090103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95BEF8" w14:textId="77777777" w:rsidR="00901037" w:rsidRDefault="00901037" w:rsidP="00E71FC3">
      <w:r>
        <w:separator/>
      </w:r>
    </w:p>
  </w:endnote>
  <w:endnote w:type="continuationSeparator" w:id="0">
    <w:p w14:paraId="4A0A5776" w14:textId="77777777" w:rsidR="00901037" w:rsidRDefault="0090103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DFFE6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F7C563" w14:textId="77777777" w:rsidR="00901037" w:rsidRDefault="00901037" w:rsidP="00E71FC3">
      <w:r>
        <w:separator/>
      </w:r>
    </w:p>
  </w:footnote>
  <w:footnote w:type="continuationSeparator" w:id="0">
    <w:p w14:paraId="350A6BBE" w14:textId="77777777" w:rsidR="00901037" w:rsidRDefault="0090103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037"/>
    <w:rsid w:val="001A7C09"/>
    <w:rsid w:val="00577BD5"/>
    <w:rsid w:val="00656CBA"/>
    <w:rsid w:val="006A1F77"/>
    <w:rsid w:val="00733BE7"/>
    <w:rsid w:val="0090103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5817B"/>
  <w15:chartTrackingRefBased/>
  <w15:docId w15:val="{F843529D-90AE-4286-A11F-C19D02503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103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010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2019-03-15T21:15:00Z</dcterms:created>
  <dcterms:modified xsi:type="dcterms:W3CDTF">2019-03-15T21:16:00Z</dcterms:modified>
</cp:coreProperties>
</file>