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fl.1396-1400)</w:t>
      </w: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Clergyman.</w:t>
      </w: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Jul.1396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instituted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Fomison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(Stafford Register p.156)</w:t>
      </w: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Theynton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(ibid.)</w:t>
      </w: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55F" w:rsidRPr="008B255F" w:rsidRDefault="008B25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  <w:bookmarkStart w:id="0" w:name="_GoBack"/>
      <w:bookmarkEnd w:id="0"/>
    </w:p>
    <w:sectPr w:rsidR="008B255F" w:rsidRPr="008B25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55F" w:rsidRDefault="008B255F" w:rsidP="00564E3C">
      <w:pPr>
        <w:spacing w:after="0" w:line="240" w:lineRule="auto"/>
      </w:pPr>
      <w:r>
        <w:separator/>
      </w:r>
    </w:p>
  </w:endnote>
  <w:endnote w:type="continuationSeparator" w:id="0">
    <w:p w:rsidR="008B255F" w:rsidRDefault="008B25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255F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55F" w:rsidRDefault="008B255F" w:rsidP="00564E3C">
      <w:pPr>
        <w:spacing w:after="0" w:line="240" w:lineRule="auto"/>
      </w:pPr>
      <w:r>
        <w:separator/>
      </w:r>
    </w:p>
  </w:footnote>
  <w:footnote w:type="continuationSeparator" w:id="0">
    <w:p w:rsidR="008B255F" w:rsidRDefault="008B25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5F"/>
    <w:rsid w:val="00372DC6"/>
    <w:rsid w:val="00564E3C"/>
    <w:rsid w:val="0064591D"/>
    <w:rsid w:val="008B25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F3680"/>
  <w15:chartTrackingRefBased/>
  <w15:docId w15:val="{AF93792F-D1F4-4828-971D-620F1AF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2015-12-04T21:07:00Z</dcterms:created>
  <dcterms:modified xsi:type="dcterms:W3CDTF">2015-12-04T21:11:00Z</dcterms:modified>
</cp:coreProperties>
</file>