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C5F9FB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HOPER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fl.1405)</w:t>
      </w:r>
    </w:p>
    <w:p w14:paraId="4213E654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Toynton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All Saints, Lincolnshire.</w:t>
      </w:r>
    </w:p>
    <w:p w14:paraId="1077FDAF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</w:p>
    <w:p w14:paraId="664BDBE4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</w:p>
    <w:p w14:paraId="073FB850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Jul.</w:t>
      </w:r>
      <w:r>
        <w:rPr>
          <w:rFonts w:ascii="Times New Roman" w:hAnsi="Times New Roman" w:cs="Times New Roman"/>
          <w:sz w:val="24"/>
          <w:szCs w:val="24"/>
        </w:rPr>
        <w:tab/>
        <w:t>1405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licensed for one years’ non-residence while in the service of </w:t>
      </w:r>
    </w:p>
    <w:p w14:paraId="328E798E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Edmund Stafford, Bishop of Exeter(q.v.).</w:t>
      </w:r>
    </w:p>
    <w:p w14:paraId="1EDA01AC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2C7EE918" w14:textId="77777777" w:rsidR="0047418B" w:rsidRDefault="0047418B" w:rsidP="0047418B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p.37)</w:t>
      </w:r>
    </w:p>
    <w:p w14:paraId="1BC10DBF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</w:p>
    <w:p w14:paraId="58390B90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</w:p>
    <w:p w14:paraId="1F7D6F7A" w14:textId="77777777" w:rsidR="0047418B" w:rsidRDefault="0047418B" w:rsidP="004741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February 2023</w:t>
      </w:r>
    </w:p>
    <w:p w14:paraId="6175996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963AC" w14:textId="77777777" w:rsidR="0047418B" w:rsidRDefault="0047418B" w:rsidP="009139A6">
      <w:r>
        <w:separator/>
      </w:r>
    </w:p>
  </w:endnote>
  <w:endnote w:type="continuationSeparator" w:id="0">
    <w:p w14:paraId="3F370C59" w14:textId="77777777" w:rsidR="0047418B" w:rsidRDefault="004741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24A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4B2C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7D5B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9F35B" w14:textId="77777777" w:rsidR="0047418B" w:rsidRDefault="0047418B" w:rsidP="009139A6">
      <w:r>
        <w:separator/>
      </w:r>
    </w:p>
  </w:footnote>
  <w:footnote w:type="continuationSeparator" w:id="0">
    <w:p w14:paraId="64E7098A" w14:textId="77777777" w:rsidR="0047418B" w:rsidRDefault="004741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58C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24C3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50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18B"/>
    <w:rsid w:val="000666E0"/>
    <w:rsid w:val="002510B7"/>
    <w:rsid w:val="0047418B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AB3A"/>
  <w15:chartTrackingRefBased/>
  <w15:docId w15:val="{4254348E-E1DC-408F-96C6-CC6ADC4C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18B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2023-03-23T22:06:00Z</dcterms:created>
  <dcterms:modified xsi:type="dcterms:W3CDTF">2023-03-23T22:07:00Z</dcterms:modified>
</cp:coreProperties>
</file>