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9E5" w:rsidRDefault="007569E5" w:rsidP="007569E5">
      <w:pPr>
        <w:pStyle w:val="NoSpacing"/>
      </w:pPr>
      <w:r>
        <w:rPr>
          <w:u w:val="single"/>
        </w:rPr>
        <w:t>John HOPER</w:t>
      </w:r>
      <w:r>
        <w:t xml:space="preserve">   </w:t>
      </w:r>
      <w:proofErr w:type="gramStart"/>
      <w:r>
        <w:t xml:space="preserve">   (</w:t>
      </w:r>
      <w:proofErr w:type="gramEnd"/>
      <w:r>
        <w:t>fl.1467)</w:t>
      </w:r>
    </w:p>
    <w:p w:rsidR="007569E5" w:rsidRDefault="007569E5" w:rsidP="007569E5">
      <w:pPr>
        <w:pStyle w:val="NoSpacing"/>
      </w:pPr>
      <w:r>
        <w:t>of the diocese of Salisbury. Deacon.</w:t>
      </w:r>
    </w:p>
    <w:p w:rsidR="007569E5" w:rsidRDefault="007569E5" w:rsidP="007569E5">
      <w:pPr>
        <w:pStyle w:val="NoSpacing"/>
      </w:pPr>
    </w:p>
    <w:p w:rsidR="007569E5" w:rsidRDefault="007569E5" w:rsidP="007569E5">
      <w:pPr>
        <w:pStyle w:val="NoSpacing"/>
      </w:pPr>
    </w:p>
    <w:p w:rsidR="007569E5" w:rsidRDefault="007569E5" w:rsidP="007569E5">
      <w:pPr>
        <w:pStyle w:val="NoSpacing"/>
      </w:pPr>
      <w:r>
        <w:t>21 Jun.1467</w:t>
      </w:r>
      <w:r>
        <w:tab/>
        <w:t>Presently under age, he sought a dispensation the he might be promoted to</w:t>
      </w:r>
    </w:p>
    <w:p w:rsidR="007569E5" w:rsidRDefault="007569E5" w:rsidP="007569E5">
      <w:pPr>
        <w:pStyle w:val="NoSpacing"/>
      </w:pPr>
      <w:r>
        <w:tab/>
      </w:r>
      <w:r>
        <w:tab/>
        <w:t>all holy orders on reaching the age of 24. Approved/</w:t>
      </w:r>
    </w:p>
    <w:p w:rsidR="007569E5" w:rsidRDefault="007569E5" w:rsidP="007569E5">
      <w:pPr>
        <w:pStyle w:val="NoSpacing"/>
        <w:ind w:left="1440"/>
      </w:pPr>
      <w:r>
        <w:t>(“Supplications from England and Wales in the Registers of the Apostolic Penitentiary, 1410-1503”, volume II 1464-1492 p.85)</w:t>
      </w:r>
    </w:p>
    <w:p w:rsidR="007569E5" w:rsidRDefault="007569E5" w:rsidP="007569E5">
      <w:pPr>
        <w:pStyle w:val="NoSpacing"/>
      </w:pPr>
    </w:p>
    <w:p w:rsidR="007569E5" w:rsidRDefault="007569E5" w:rsidP="007569E5">
      <w:pPr>
        <w:pStyle w:val="NoSpacing"/>
      </w:pPr>
    </w:p>
    <w:p w:rsidR="007569E5" w:rsidRDefault="007569E5" w:rsidP="007569E5">
      <w:pPr>
        <w:pStyle w:val="NoSpacing"/>
      </w:pPr>
      <w:r>
        <w:t>27 January 2017</w:t>
      </w:r>
    </w:p>
    <w:p w:rsidR="006B2F86" w:rsidRPr="00E71FC3" w:rsidRDefault="007569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9E5" w:rsidRDefault="007569E5" w:rsidP="00E71FC3">
      <w:pPr>
        <w:spacing w:after="0" w:line="240" w:lineRule="auto"/>
      </w:pPr>
      <w:r>
        <w:separator/>
      </w:r>
    </w:p>
  </w:endnote>
  <w:endnote w:type="continuationSeparator" w:id="0">
    <w:p w:rsidR="007569E5" w:rsidRDefault="007569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9E5" w:rsidRDefault="007569E5" w:rsidP="00E71FC3">
      <w:pPr>
        <w:spacing w:after="0" w:line="240" w:lineRule="auto"/>
      </w:pPr>
      <w:r>
        <w:separator/>
      </w:r>
    </w:p>
  </w:footnote>
  <w:footnote w:type="continuationSeparator" w:id="0">
    <w:p w:rsidR="007569E5" w:rsidRDefault="007569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9E5"/>
    <w:rsid w:val="001A7C09"/>
    <w:rsid w:val="00577BD5"/>
    <w:rsid w:val="00656CBA"/>
    <w:rsid w:val="006A1F77"/>
    <w:rsid w:val="00733BE7"/>
    <w:rsid w:val="007569E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0EB67-0D76-44CA-B28A-6B09D12A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2017-06-08T21:05:00Z</dcterms:created>
  <dcterms:modified xsi:type="dcterms:W3CDTF">2017-06-08T21:06:00Z</dcterms:modified>
</cp:coreProperties>
</file>