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1D0C" w:rsidRDefault="007F1D0C" w:rsidP="007F1D0C">
      <w:pPr>
        <w:pStyle w:val="NoSpacing"/>
      </w:pPr>
      <w:r>
        <w:rPr>
          <w:u w:val="single"/>
        </w:rPr>
        <w:t>John HOPER</w:t>
      </w:r>
      <w:r w:rsidR="00BE51F2">
        <w:t xml:space="preserve">    </w:t>
      </w:r>
      <w:proofErr w:type="gramStart"/>
      <w:r w:rsidR="00BE51F2">
        <w:t xml:space="preserve">   (</w:t>
      </w:r>
      <w:proofErr w:type="gramEnd"/>
      <w:r w:rsidR="00BE51F2">
        <w:t>fl.1427-34)</w:t>
      </w:r>
    </w:p>
    <w:p w:rsidR="007F1D0C" w:rsidRDefault="00731D37" w:rsidP="007F1D0C">
      <w:pPr>
        <w:pStyle w:val="NoSpacing"/>
      </w:pPr>
      <w:r>
        <w:t>of Launceston Priory.</w:t>
      </w:r>
    </w:p>
    <w:p w:rsidR="007F1D0C" w:rsidRDefault="007F1D0C" w:rsidP="007F1D0C">
      <w:pPr>
        <w:pStyle w:val="NoSpacing"/>
      </w:pPr>
    </w:p>
    <w:p w:rsidR="007F1D0C" w:rsidRDefault="007F1D0C" w:rsidP="007F1D0C">
      <w:pPr>
        <w:pStyle w:val="NoSpacing"/>
      </w:pPr>
    </w:p>
    <w:p w:rsidR="00BE51F2" w:rsidRDefault="00BE51F2" w:rsidP="00BE51F2">
      <w:pPr>
        <w:pStyle w:val="NoSpacing"/>
      </w:pPr>
      <w:r>
        <w:t>25 Aug.1427</w:t>
      </w:r>
      <w:r>
        <w:tab/>
        <w:t xml:space="preserve">He was ordained to first tonsure in </w:t>
      </w:r>
      <w:proofErr w:type="spellStart"/>
      <w:r>
        <w:t>Cuttyngbeke</w:t>
      </w:r>
      <w:proofErr w:type="spellEnd"/>
      <w:r>
        <w:t>, Cornwall, by the Bishop.</w:t>
      </w:r>
    </w:p>
    <w:p w:rsidR="00BE51F2" w:rsidRDefault="00BE51F2" w:rsidP="007F1D0C">
      <w:pPr>
        <w:pStyle w:val="NoSpacing"/>
      </w:pPr>
      <w:r>
        <w:tab/>
      </w:r>
      <w:r>
        <w:tab/>
        <w:t>(“Register of Edmund Lacy, Bishop of Exeter 1420-55” part 4 p.114)</w:t>
      </w:r>
    </w:p>
    <w:p w:rsidR="007F1D0C" w:rsidRDefault="007F1D0C" w:rsidP="007F1D0C">
      <w:pPr>
        <w:pStyle w:val="NoSpacing"/>
      </w:pPr>
      <w:r>
        <w:t>24 Feb.1431</w:t>
      </w:r>
      <w:r>
        <w:tab/>
        <w:t xml:space="preserve">He was ordained acolyte in </w:t>
      </w:r>
      <w:proofErr w:type="spellStart"/>
      <w:r>
        <w:t>Lawhitton</w:t>
      </w:r>
      <w:proofErr w:type="spellEnd"/>
      <w:r>
        <w:t xml:space="preserve"> parish church, Cornwall, </w:t>
      </w:r>
    </w:p>
    <w:p w:rsidR="007F1D0C" w:rsidRDefault="007F1D0C" w:rsidP="007F1D0C">
      <w:pPr>
        <w:pStyle w:val="NoSpacing"/>
      </w:pPr>
      <w:r>
        <w:tab/>
      </w:r>
      <w:r>
        <w:tab/>
        <w:t>by the Bishop.</w:t>
      </w:r>
    </w:p>
    <w:p w:rsidR="007F1D0C" w:rsidRDefault="007F1D0C" w:rsidP="007F1D0C">
      <w:pPr>
        <w:pStyle w:val="NoSpacing"/>
      </w:pPr>
      <w:r>
        <w:tab/>
      </w:r>
      <w:r>
        <w:tab/>
        <w:t>(“Register of Edmund Lacy, Bishop of Exeter 1420-55” part 4 p.136)</w:t>
      </w:r>
    </w:p>
    <w:p w:rsidR="00731D37" w:rsidRDefault="00731D37" w:rsidP="007F1D0C">
      <w:pPr>
        <w:pStyle w:val="NoSpacing"/>
      </w:pPr>
      <w:r>
        <w:t xml:space="preserve">  3 Jun.</w:t>
      </w:r>
      <w:r>
        <w:tab/>
        <w:t>1433</w:t>
      </w:r>
      <w:r>
        <w:tab/>
        <w:t xml:space="preserve">He was ordained subdeacon in </w:t>
      </w:r>
      <w:proofErr w:type="spellStart"/>
      <w:r>
        <w:t>Chudleigh</w:t>
      </w:r>
      <w:proofErr w:type="spellEnd"/>
      <w:r>
        <w:t xml:space="preserve"> Parish Church, Devon, by the </w:t>
      </w:r>
    </w:p>
    <w:p w:rsidR="00731D37" w:rsidRDefault="00731D37" w:rsidP="007F1D0C">
      <w:pPr>
        <w:pStyle w:val="NoSpacing"/>
      </w:pPr>
      <w:r>
        <w:tab/>
      </w:r>
      <w:r>
        <w:tab/>
        <w:t>Bishop.    (ibid.p.148)</w:t>
      </w:r>
    </w:p>
    <w:p w:rsidR="00792E52" w:rsidRDefault="00792E52" w:rsidP="00792E52">
      <w:pPr>
        <w:pStyle w:val="NoSpacing"/>
      </w:pPr>
      <w:r>
        <w:t>20 Feb.1434</w:t>
      </w:r>
      <w:r>
        <w:tab/>
        <w:t>He was ordained priest in the same place by the Bishop.</w:t>
      </w:r>
    </w:p>
    <w:p w:rsidR="00792E52" w:rsidRDefault="00792E52" w:rsidP="00792E52">
      <w:pPr>
        <w:pStyle w:val="NoSpacing"/>
      </w:pPr>
      <w:r>
        <w:tab/>
      </w:r>
      <w:r>
        <w:tab/>
        <w:t>(ibid.p.151)</w:t>
      </w:r>
    </w:p>
    <w:p w:rsidR="00792E52" w:rsidRDefault="00792E52" w:rsidP="007F1D0C">
      <w:pPr>
        <w:pStyle w:val="NoSpacing"/>
      </w:pPr>
    </w:p>
    <w:p w:rsidR="00731D37" w:rsidRDefault="00731D37" w:rsidP="007F1D0C">
      <w:pPr>
        <w:pStyle w:val="NoSpacing"/>
      </w:pPr>
    </w:p>
    <w:p w:rsidR="00792E52" w:rsidRDefault="00792E52" w:rsidP="007F1D0C">
      <w:pPr>
        <w:pStyle w:val="NoSpacing"/>
      </w:pPr>
      <w:r>
        <w:t>11 October 2016</w:t>
      </w:r>
    </w:p>
    <w:p w:rsidR="00BE51F2" w:rsidRPr="000378A9" w:rsidRDefault="00BE51F2" w:rsidP="007F1D0C">
      <w:pPr>
        <w:pStyle w:val="NoSpacing"/>
      </w:pPr>
      <w:r>
        <w:t>20 December 2016</w:t>
      </w:r>
      <w:bookmarkStart w:id="0" w:name="_GoBack"/>
      <w:bookmarkEnd w:id="0"/>
    </w:p>
    <w:p w:rsidR="006B2F86" w:rsidRPr="007F1D0C" w:rsidRDefault="00BE51F2" w:rsidP="00E71FC3">
      <w:pPr>
        <w:pStyle w:val="NoSpacing"/>
      </w:pPr>
    </w:p>
    <w:sectPr w:rsidR="006B2F86" w:rsidRPr="007F1D0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1D0C" w:rsidRDefault="007F1D0C" w:rsidP="00E71FC3">
      <w:pPr>
        <w:spacing w:after="0" w:line="240" w:lineRule="auto"/>
      </w:pPr>
      <w:r>
        <w:separator/>
      </w:r>
    </w:p>
  </w:endnote>
  <w:endnote w:type="continuationSeparator" w:id="0">
    <w:p w:rsidR="007F1D0C" w:rsidRDefault="007F1D0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1D0C" w:rsidRDefault="007F1D0C" w:rsidP="00E71FC3">
      <w:pPr>
        <w:spacing w:after="0" w:line="240" w:lineRule="auto"/>
      </w:pPr>
      <w:r>
        <w:separator/>
      </w:r>
    </w:p>
  </w:footnote>
  <w:footnote w:type="continuationSeparator" w:id="0">
    <w:p w:rsidR="007F1D0C" w:rsidRDefault="007F1D0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D0C"/>
    <w:rsid w:val="001A7C09"/>
    <w:rsid w:val="00731D37"/>
    <w:rsid w:val="00733BE7"/>
    <w:rsid w:val="00792E52"/>
    <w:rsid w:val="007F1D0C"/>
    <w:rsid w:val="00AB52E8"/>
    <w:rsid w:val="00B16D3F"/>
    <w:rsid w:val="00BE51F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8F0A0"/>
  <w15:chartTrackingRefBased/>
  <w15:docId w15:val="{5B82A9B4-C077-4F53-B4CC-17A83E73B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105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9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2016-08-05T13:23:00Z</dcterms:created>
  <dcterms:modified xsi:type="dcterms:W3CDTF">2016-12-20T08:16:00Z</dcterms:modified>
</cp:coreProperties>
</file>