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B52C3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0962C29C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Kynweston</w:t>
      </w:r>
      <w:proofErr w:type="spellEnd"/>
      <w:r>
        <w:rPr>
          <w:rFonts w:cs="Times New Roman"/>
          <w:szCs w:val="24"/>
        </w:rPr>
        <w:t>, Herefordshire. Ploughman.</w:t>
      </w:r>
    </w:p>
    <w:p w14:paraId="2CD07DE4" w14:textId="77777777" w:rsidR="006D3D11" w:rsidRDefault="006D3D11" w:rsidP="006D3D11">
      <w:pPr>
        <w:pStyle w:val="NoSpacing"/>
        <w:rPr>
          <w:rFonts w:cs="Times New Roman"/>
          <w:szCs w:val="24"/>
        </w:rPr>
      </w:pPr>
    </w:p>
    <w:p w14:paraId="557A558A" w14:textId="77777777" w:rsidR="006D3D11" w:rsidRDefault="006D3D11" w:rsidP="006D3D11">
      <w:pPr>
        <w:pStyle w:val="NoSpacing"/>
        <w:rPr>
          <w:rFonts w:cs="Times New Roman"/>
          <w:szCs w:val="24"/>
        </w:rPr>
      </w:pPr>
    </w:p>
    <w:p w14:paraId="5130746F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Agnes </w:t>
      </w:r>
      <w:proofErr w:type="spellStart"/>
      <w:r>
        <w:rPr>
          <w:rFonts w:cs="Times New Roman"/>
          <w:szCs w:val="24"/>
        </w:rPr>
        <w:t>Marcul</w:t>
      </w:r>
      <w:proofErr w:type="spellEnd"/>
      <w:r>
        <w:rPr>
          <w:rFonts w:cs="Times New Roman"/>
          <w:szCs w:val="24"/>
        </w:rPr>
        <w:t>(q.v.), as the executrix of her late husband, Philip(q.v.),</w:t>
      </w:r>
    </w:p>
    <w:p w14:paraId="4AEFB657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brought a plaint of debt against him and three others.</w:t>
      </w:r>
    </w:p>
    <w:p w14:paraId="693316A6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862DD">
          <w:rPr>
            <w:rStyle w:val="Hyperlink"/>
            <w:rFonts w:cs="Times New Roman"/>
            <w:szCs w:val="24"/>
          </w:rPr>
          <w:t>https://waalt.uh.edu/index.php/CP40/618:_K-Z</w:t>
        </w:r>
      </w:hyperlink>
      <w:r>
        <w:rPr>
          <w:rFonts w:cs="Times New Roman"/>
          <w:szCs w:val="24"/>
        </w:rPr>
        <w:t xml:space="preserve"> )</w:t>
      </w:r>
    </w:p>
    <w:p w14:paraId="67F8BF7C" w14:textId="77777777" w:rsidR="006D3D11" w:rsidRDefault="006D3D11" w:rsidP="006D3D11">
      <w:pPr>
        <w:pStyle w:val="NoSpacing"/>
        <w:rPr>
          <w:rFonts w:cs="Times New Roman"/>
          <w:szCs w:val="24"/>
        </w:rPr>
      </w:pPr>
    </w:p>
    <w:p w14:paraId="4CD6E870" w14:textId="77777777" w:rsidR="006D3D11" w:rsidRDefault="006D3D11" w:rsidP="006D3D11">
      <w:pPr>
        <w:pStyle w:val="NoSpacing"/>
        <w:rPr>
          <w:rFonts w:cs="Times New Roman"/>
          <w:szCs w:val="24"/>
        </w:rPr>
      </w:pPr>
    </w:p>
    <w:p w14:paraId="6B9FFC35" w14:textId="77777777" w:rsidR="006D3D11" w:rsidRDefault="006D3D11" w:rsidP="006D3D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April 2024</w:t>
      </w:r>
    </w:p>
    <w:p w14:paraId="493AAE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3D8C1" w14:textId="77777777" w:rsidR="006D3D11" w:rsidRDefault="006D3D11" w:rsidP="009139A6">
      <w:r>
        <w:separator/>
      </w:r>
    </w:p>
  </w:endnote>
  <w:endnote w:type="continuationSeparator" w:id="0">
    <w:p w14:paraId="586D9D03" w14:textId="77777777" w:rsidR="006D3D11" w:rsidRDefault="006D3D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CB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5ED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C83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4DF4A" w14:textId="77777777" w:rsidR="006D3D11" w:rsidRDefault="006D3D11" w:rsidP="009139A6">
      <w:r>
        <w:separator/>
      </w:r>
    </w:p>
  </w:footnote>
  <w:footnote w:type="continuationSeparator" w:id="0">
    <w:p w14:paraId="2AF6C348" w14:textId="77777777" w:rsidR="006D3D11" w:rsidRDefault="006D3D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43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11E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9F8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D11"/>
    <w:rsid w:val="000666E0"/>
    <w:rsid w:val="002510B7"/>
    <w:rsid w:val="00270799"/>
    <w:rsid w:val="005C130B"/>
    <w:rsid w:val="006D3D1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E48B6"/>
  <w15:chartTrackingRefBased/>
  <w15:docId w15:val="{15A68120-9A2A-4F90-9BB6-F190BC87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D3D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2024-04-01T11:48:00Z</dcterms:created>
  <dcterms:modified xsi:type="dcterms:W3CDTF">2024-04-01T11:49:00Z</dcterms:modified>
</cp:coreProperties>
</file>