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AF5" w:rsidRDefault="006E7AF5" w:rsidP="006E7AF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HOPER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6E7AF5" w:rsidRDefault="006E7AF5" w:rsidP="006E7AF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Great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Wakering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Essex. Husbandman.</w:t>
      </w:r>
    </w:p>
    <w:p w:rsidR="006E7AF5" w:rsidRDefault="006E7AF5" w:rsidP="006E7AF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E7AF5" w:rsidRDefault="006E7AF5" w:rsidP="006E7AF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E7AF5" w:rsidRDefault="006E7AF5" w:rsidP="006E7AF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James Ormond, Earl of Wiltshire(q.v.), brought a plaint of debt against him,</w:t>
      </w:r>
    </w:p>
    <w:p w:rsidR="006E7AF5" w:rsidRDefault="006E7AF5" w:rsidP="006E7AF5">
      <w:pPr>
        <w:pStyle w:val="NoSpacing"/>
        <w:ind w:left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Henry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atte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Lane of Great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Wakering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 and Roger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Hawkyn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Rochford(q.v.).</w:t>
      </w:r>
    </w:p>
    <w:p w:rsidR="006E7AF5" w:rsidRDefault="006E7AF5" w:rsidP="006E7AF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6E7AF5" w:rsidRDefault="006E7AF5" w:rsidP="006E7AF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E7AF5" w:rsidRDefault="006E7AF5" w:rsidP="006E7AF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E7AF5" w:rsidRDefault="006E7AF5" w:rsidP="006E7AF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E7AF5" w:rsidRDefault="006E7AF5" w:rsidP="006E7AF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11 April 2016</w:t>
      </w:r>
    </w:p>
    <w:p w:rsidR="006B2F86" w:rsidRPr="00E71FC3" w:rsidRDefault="006E7AF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AF5" w:rsidRDefault="006E7AF5" w:rsidP="00E71FC3">
      <w:pPr>
        <w:spacing w:after="0" w:line="240" w:lineRule="auto"/>
      </w:pPr>
      <w:r>
        <w:separator/>
      </w:r>
    </w:p>
  </w:endnote>
  <w:endnote w:type="continuationSeparator" w:id="0">
    <w:p w:rsidR="006E7AF5" w:rsidRDefault="006E7A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AF5" w:rsidRDefault="006E7AF5" w:rsidP="00E71FC3">
      <w:pPr>
        <w:spacing w:after="0" w:line="240" w:lineRule="auto"/>
      </w:pPr>
      <w:r>
        <w:separator/>
      </w:r>
    </w:p>
  </w:footnote>
  <w:footnote w:type="continuationSeparator" w:id="0">
    <w:p w:rsidR="006E7AF5" w:rsidRDefault="006E7A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F5"/>
    <w:rsid w:val="006E7AF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6000A9-EB7C-4C10-8C20-6EA036F52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E7A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2016-05-05T20:09:00Z</dcterms:created>
  <dcterms:modified xsi:type="dcterms:W3CDTF">2016-05-05T20:10:00Z</dcterms:modified>
</cp:coreProperties>
</file>