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408E" w:rsidRDefault="007A408E" w:rsidP="007A40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HOPER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A408E" w:rsidRDefault="007A408E" w:rsidP="007A40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Gatcombe</w:t>
      </w:r>
      <w:proofErr w:type="spellEnd"/>
      <w:r>
        <w:rPr>
          <w:rFonts w:ascii="Times New Roman" w:hAnsi="Times New Roman" w:cs="Times New Roman"/>
        </w:rPr>
        <w:t>, Gloucestershire. Merchant.</w:t>
      </w:r>
    </w:p>
    <w:p w:rsidR="007A408E" w:rsidRDefault="007A408E" w:rsidP="007A408E">
      <w:pPr>
        <w:rPr>
          <w:rFonts w:ascii="Times New Roman" w:hAnsi="Times New Roman" w:cs="Times New Roman"/>
        </w:rPr>
      </w:pPr>
    </w:p>
    <w:p w:rsidR="007A408E" w:rsidRDefault="007A408E" w:rsidP="007A408E">
      <w:pPr>
        <w:rPr>
          <w:rFonts w:ascii="Times New Roman" w:hAnsi="Times New Roman" w:cs="Times New Roman"/>
        </w:rPr>
      </w:pPr>
    </w:p>
    <w:p w:rsidR="007A408E" w:rsidRDefault="007A408E" w:rsidP="007A40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Geoffrey Grantham(q.v.) brought a plaint of debt against him.</w:t>
      </w:r>
    </w:p>
    <w:p w:rsidR="007A408E" w:rsidRDefault="007A408E" w:rsidP="007A40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467E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7A408E" w:rsidRDefault="007A408E" w:rsidP="007A408E">
      <w:pPr>
        <w:rPr>
          <w:rFonts w:ascii="Times New Roman" w:hAnsi="Times New Roman" w:cs="Times New Roman"/>
        </w:rPr>
      </w:pPr>
    </w:p>
    <w:p w:rsidR="007A408E" w:rsidRDefault="007A408E" w:rsidP="007A408E">
      <w:pPr>
        <w:rPr>
          <w:rFonts w:ascii="Times New Roman" w:hAnsi="Times New Roman" w:cs="Times New Roman"/>
        </w:rPr>
      </w:pPr>
    </w:p>
    <w:p w:rsidR="007A408E" w:rsidRDefault="007A408E" w:rsidP="007A40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December 2017</w:t>
      </w:r>
    </w:p>
    <w:p w:rsidR="006B2F86" w:rsidRPr="00E71FC3" w:rsidRDefault="007A408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408E" w:rsidRDefault="007A408E" w:rsidP="00E71FC3">
      <w:r>
        <w:separator/>
      </w:r>
    </w:p>
  </w:endnote>
  <w:endnote w:type="continuationSeparator" w:id="0">
    <w:p w:rsidR="007A408E" w:rsidRDefault="007A408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408E" w:rsidRDefault="007A408E" w:rsidP="00E71FC3">
      <w:r>
        <w:separator/>
      </w:r>
    </w:p>
  </w:footnote>
  <w:footnote w:type="continuationSeparator" w:id="0">
    <w:p w:rsidR="007A408E" w:rsidRDefault="007A408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08E"/>
    <w:rsid w:val="001A7C09"/>
    <w:rsid w:val="00577BD5"/>
    <w:rsid w:val="00656CBA"/>
    <w:rsid w:val="006A1F77"/>
    <w:rsid w:val="00733BE7"/>
    <w:rsid w:val="007A408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B1D027-D6C7-405D-93B0-430F314F4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408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A40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2017-12-07T22:45:00Z</dcterms:created>
  <dcterms:modified xsi:type="dcterms:W3CDTF">2017-12-07T22:46:00Z</dcterms:modified>
</cp:coreProperties>
</file>