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96AC1" w14:textId="77777777" w:rsidR="000368C9" w:rsidRDefault="000368C9" w:rsidP="000368C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HOPER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fl.1470)</w:t>
      </w:r>
    </w:p>
    <w:p w14:paraId="18013838" w14:textId="77777777" w:rsidR="000368C9" w:rsidRDefault="000368C9" w:rsidP="000368C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Ashburton. Husbandman.</w:t>
      </w:r>
    </w:p>
    <w:p w14:paraId="01D6887A" w14:textId="77777777" w:rsidR="000368C9" w:rsidRDefault="000368C9" w:rsidP="000368C9">
      <w:pPr>
        <w:pStyle w:val="NoSpacing"/>
        <w:jc w:val="both"/>
        <w:rPr>
          <w:rFonts w:cs="Times New Roman"/>
          <w:szCs w:val="24"/>
          <w:lang w:val="en-GB"/>
        </w:rPr>
      </w:pPr>
    </w:p>
    <w:p w14:paraId="1E3E526A" w14:textId="77777777" w:rsidR="000368C9" w:rsidRDefault="000368C9" w:rsidP="000368C9">
      <w:pPr>
        <w:pStyle w:val="NoSpacing"/>
        <w:jc w:val="both"/>
        <w:rPr>
          <w:rFonts w:cs="Times New Roman"/>
          <w:szCs w:val="24"/>
          <w:lang w:val="en-GB"/>
        </w:rPr>
      </w:pPr>
    </w:p>
    <w:p w14:paraId="57EC78C9" w14:textId="77777777" w:rsidR="000368C9" w:rsidRDefault="000368C9" w:rsidP="000368C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1470</w:t>
      </w:r>
      <w:r>
        <w:rPr>
          <w:rFonts w:cs="Times New Roman"/>
          <w:szCs w:val="24"/>
          <w:lang w:val="en-GB"/>
        </w:rPr>
        <w:tab/>
        <w:t>John Booth, Bishop of Exeter(q.v.), brought a plaint of trespass, digging and</w:t>
      </w:r>
    </w:p>
    <w:p w14:paraId="25E2A46B" w14:textId="77777777" w:rsidR="000368C9" w:rsidRDefault="000368C9" w:rsidP="000368C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taking against him and 7 others.</w:t>
      </w:r>
    </w:p>
    <w:p w14:paraId="02CA57D8" w14:textId="77777777" w:rsidR="000368C9" w:rsidRDefault="000368C9" w:rsidP="000368C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A25082">
          <w:rPr>
            <w:rStyle w:val="Hyperlink"/>
            <w:rFonts w:cs="Times New Roman"/>
            <w:szCs w:val="24"/>
            <w:lang w:val="en-GB"/>
          </w:rPr>
          <w:t>http://aalt.law.uh.edu/Indices/CP40Indices/CP40no837/CP40no837Pl.htm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2798AB13" w14:textId="77777777" w:rsidR="000368C9" w:rsidRDefault="000368C9" w:rsidP="000368C9">
      <w:pPr>
        <w:pStyle w:val="NoSpacing"/>
        <w:jc w:val="both"/>
        <w:rPr>
          <w:rFonts w:cs="Times New Roman"/>
          <w:szCs w:val="24"/>
          <w:lang w:val="en-GB"/>
        </w:rPr>
      </w:pPr>
    </w:p>
    <w:p w14:paraId="26E7B4D3" w14:textId="77777777" w:rsidR="000368C9" w:rsidRDefault="000368C9" w:rsidP="000368C9">
      <w:pPr>
        <w:pStyle w:val="NoSpacing"/>
        <w:jc w:val="both"/>
        <w:rPr>
          <w:rFonts w:cs="Times New Roman"/>
          <w:szCs w:val="24"/>
          <w:lang w:val="en-GB"/>
        </w:rPr>
      </w:pPr>
    </w:p>
    <w:p w14:paraId="2210C09F" w14:textId="77777777" w:rsidR="000368C9" w:rsidRDefault="000368C9" w:rsidP="000368C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15 January 2024</w:t>
      </w:r>
    </w:p>
    <w:p w14:paraId="5E6BAF5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E6393" w14:textId="77777777" w:rsidR="000368C9" w:rsidRDefault="000368C9" w:rsidP="009139A6">
      <w:r>
        <w:separator/>
      </w:r>
    </w:p>
  </w:endnote>
  <w:endnote w:type="continuationSeparator" w:id="0">
    <w:p w14:paraId="281935C4" w14:textId="77777777" w:rsidR="000368C9" w:rsidRDefault="000368C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794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EC5E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865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1E6F1" w14:textId="77777777" w:rsidR="000368C9" w:rsidRDefault="000368C9" w:rsidP="009139A6">
      <w:r>
        <w:separator/>
      </w:r>
    </w:p>
  </w:footnote>
  <w:footnote w:type="continuationSeparator" w:id="0">
    <w:p w14:paraId="5FCEFC07" w14:textId="77777777" w:rsidR="000368C9" w:rsidRDefault="000368C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F0E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52C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8E25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8C9"/>
    <w:rsid w:val="000368C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1084A"/>
  <w15:chartTrackingRefBased/>
  <w15:docId w15:val="{53E79F0A-32C5-4565-B207-F47EFCEE1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368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37/CP40no83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2024-01-23T15:31:00Z</dcterms:created>
  <dcterms:modified xsi:type="dcterms:W3CDTF">2024-01-23T15:31:00Z</dcterms:modified>
</cp:coreProperties>
</file>