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0B212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95C0B6C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B2F2B0D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33E3B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7333A" w14:textId="77777777" w:rsidR="00CC3F02" w:rsidRDefault="00CC3F02" w:rsidP="00CC3F0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Symond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7051116" w14:textId="77777777" w:rsidR="00CC3F02" w:rsidRDefault="00CC3F02" w:rsidP="00CC3F0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86D4ABC" w14:textId="77777777" w:rsidR="00CC3F02" w:rsidRDefault="00CC3F02" w:rsidP="00CC3F0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3D91505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82B13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692B9A" w14:textId="77777777" w:rsidR="00CC3F02" w:rsidRDefault="00CC3F02" w:rsidP="00CC3F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1A802B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7BFDC" w14:textId="77777777" w:rsidR="00CC3F02" w:rsidRDefault="00CC3F02" w:rsidP="009139A6">
      <w:r>
        <w:separator/>
      </w:r>
    </w:p>
  </w:endnote>
  <w:endnote w:type="continuationSeparator" w:id="0">
    <w:p w14:paraId="3C47AB26" w14:textId="77777777" w:rsidR="00CC3F02" w:rsidRDefault="00CC3F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3E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A4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2F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7FCF" w14:textId="77777777" w:rsidR="00CC3F02" w:rsidRDefault="00CC3F02" w:rsidP="009139A6">
      <w:r>
        <w:separator/>
      </w:r>
    </w:p>
  </w:footnote>
  <w:footnote w:type="continuationSeparator" w:id="0">
    <w:p w14:paraId="2D3E6DB5" w14:textId="77777777" w:rsidR="00CC3F02" w:rsidRDefault="00CC3F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7C0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0CD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7E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3F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99FCF"/>
  <w15:chartTrackingRefBased/>
  <w15:docId w15:val="{C6622153-9EDE-498A-A0A0-E9A39CA7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2022-01-09T20:02:00Z</dcterms:created>
  <dcterms:modified xsi:type="dcterms:W3CDTF">2022-01-09T20:02:00Z</dcterms:modified>
</cp:coreProperties>
</file>