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HOPER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 pp.90-1)</w:t>
      </w: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D6DD4" w:rsidRDefault="008D6DD4" w:rsidP="008D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Start w:id="0" w:name="_GoBack"/>
      <w:bookmarkEnd w:id="0"/>
    </w:p>
    <w:sectPr w:rsidR="006B2F86" w:rsidRPr="008D6D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DD4" w:rsidRDefault="008D6DD4" w:rsidP="00E71FC3">
      <w:pPr>
        <w:spacing w:after="0" w:line="240" w:lineRule="auto"/>
      </w:pPr>
      <w:r>
        <w:separator/>
      </w:r>
    </w:p>
  </w:endnote>
  <w:endnote w:type="continuationSeparator" w:id="0">
    <w:p w:rsidR="008D6DD4" w:rsidRDefault="008D6D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DD4" w:rsidRDefault="008D6DD4" w:rsidP="00E71FC3">
      <w:pPr>
        <w:spacing w:after="0" w:line="240" w:lineRule="auto"/>
      </w:pPr>
      <w:r>
        <w:separator/>
      </w:r>
    </w:p>
  </w:footnote>
  <w:footnote w:type="continuationSeparator" w:id="0">
    <w:p w:rsidR="008D6DD4" w:rsidRDefault="008D6D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DD4"/>
    <w:rsid w:val="008D6DD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85B5A"/>
  <w15:chartTrackingRefBased/>
  <w15:docId w15:val="{0A24F2C8-E631-4C02-B9DA-29935282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2016-02-29T17:14:00Z</dcterms:created>
  <dcterms:modified xsi:type="dcterms:W3CDTF">2016-02-29T17:14:00Z</dcterms:modified>
</cp:coreProperties>
</file>