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F7B0D" w14:textId="77777777" w:rsidR="001F382C" w:rsidRDefault="001F382C" w:rsidP="001F38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HOPE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1220464A" w14:textId="77777777" w:rsidR="001F382C" w:rsidRDefault="001F382C" w:rsidP="001F38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Goldsmith.</w:t>
      </w:r>
    </w:p>
    <w:p w14:paraId="7B3550EF" w14:textId="77777777" w:rsidR="001F382C" w:rsidRDefault="001F382C" w:rsidP="001F382C">
      <w:pPr>
        <w:rPr>
          <w:rFonts w:ascii="Times New Roman" w:hAnsi="Times New Roman" w:cs="Times New Roman"/>
          <w:sz w:val="24"/>
          <w:szCs w:val="24"/>
        </w:rPr>
      </w:pPr>
    </w:p>
    <w:p w14:paraId="476EC8AD" w14:textId="77777777" w:rsidR="001F382C" w:rsidRDefault="001F382C" w:rsidP="001F382C">
      <w:pPr>
        <w:rPr>
          <w:rFonts w:ascii="Times New Roman" w:hAnsi="Times New Roman" w:cs="Times New Roman"/>
          <w:sz w:val="24"/>
          <w:szCs w:val="24"/>
        </w:rPr>
      </w:pPr>
    </w:p>
    <w:p w14:paraId="00156566" w14:textId="77777777" w:rsidR="001F382C" w:rsidRDefault="001F382C" w:rsidP="001F38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1405</w:t>
      </w:r>
      <w:r>
        <w:rPr>
          <w:rFonts w:ascii="Times New Roman" w:hAnsi="Times New Roman" w:cs="Times New Roman"/>
          <w:sz w:val="24"/>
          <w:szCs w:val="24"/>
        </w:rPr>
        <w:tab/>
        <w:t>His former Master, John Goodman(q.v.), bequeathed him 40s in his Will.</w:t>
      </w:r>
    </w:p>
    <w:p w14:paraId="4FDFB7A5" w14:textId="77777777" w:rsidR="001F382C" w:rsidRDefault="001F382C" w:rsidP="001F382C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p.181)</w:t>
      </w:r>
    </w:p>
    <w:p w14:paraId="54951A9F" w14:textId="77777777" w:rsidR="001F382C" w:rsidRDefault="001F382C" w:rsidP="001F382C">
      <w:pPr>
        <w:rPr>
          <w:rFonts w:ascii="Times New Roman" w:hAnsi="Times New Roman" w:cs="Times New Roman"/>
          <w:sz w:val="24"/>
          <w:szCs w:val="24"/>
        </w:rPr>
      </w:pPr>
    </w:p>
    <w:p w14:paraId="772B1987" w14:textId="77777777" w:rsidR="001F382C" w:rsidRDefault="001F382C" w:rsidP="001F382C">
      <w:pPr>
        <w:rPr>
          <w:rFonts w:ascii="Times New Roman" w:hAnsi="Times New Roman" w:cs="Times New Roman"/>
          <w:sz w:val="24"/>
          <w:szCs w:val="24"/>
        </w:rPr>
      </w:pPr>
    </w:p>
    <w:p w14:paraId="4B7F5318" w14:textId="77777777" w:rsidR="001F382C" w:rsidRDefault="001F382C" w:rsidP="001F38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June 2021</w:t>
      </w:r>
    </w:p>
    <w:p w14:paraId="1944B6B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EEF35" w14:textId="77777777" w:rsidR="001F382C" w:rsidRDefault="001F382C" w:rsidP="009139A6">
      <w:r>
        <w:separator/>
      </w:r>
    </w:p>
  </w:endnote>
  <w:endnote w:type="continuationSeparator" w:id="0">
    <w:p w14:paraId="7CE29A88" w14:textId="77777777" w:rsidR="001F382C" w:rsidRDefault="001F382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B43F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0933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045C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13515" w14:textId="77777777" w:rsidR="001F382C" w:rsidRDefault="001F382C" w:rsidP="009139A6">
      <w:r>
        <w:separator/>
      </w:r>
    </w:p>
  </w:footnote>
  <w:footnote w:type="continuationSeparator" w:id="0">
    <w:p w14:paraId="58EFDFD1" w14:textId="77777777" w:rsidR="001F382C" w:rsidRDefault="001F382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3047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5F03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7F20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82C"/>
    <w:rsid w:val="000666E0"/>
    <w:rsid w:val="001F382C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6AC90"/>
  <w15:chartTrackingRefBased/>
  <w15:docId w15:val="{95514FF5-39FD-4B64-9F18-72599D843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382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2021-08-02T21:19:00Z</dcterms:created>
  <dcterms:modified xsi:type="dcterms:W3CDTF">2021-08-02T21:19:00Z</dcterms:modified>
</cp:coreProperties>
</file>