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EC5F7" w14:textId="77777777" w:rsidR="00F36B5F" w:rsidRDefault="00F36B5F" w:rsidP="00F36B5F">
      <w:r>
        <w:rPr>
          <w:u w:val="single"/>
        </w:rPr>
        <w:t>William HOPE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12CD5C11" w14:textId="77777777" w:rsidR="00F36B5F" w:rsidRDefault="00F36B5F" w:rsidP="00F36B5F">
      <w:r>
        <w:t>of Chester.</w:t>
      </w:r>
    </w:p>
    <w:p w14:paraId="6B51B70A" w14:textId="77777777" w:rsidR="00F36B5F" w:rsidRDefault="00F36B5F" w:rsidP="00F36B5F"/>
    <w:p w14:paraId="38E7E3AF" w14:textId="77777777" w:rsidR="00F36B5F" w:rsidRDefault="00F36B5F" w:rsidP="00F36B5F"/>
    <w:p w14:paraId="33167D87" w14:textId="77777777" w:rsidR="00F36B5F" w:rsidRDefault="00F36B5F" w:rsidP="00F36B5F">
      <w:r>
        <w:tab/>
        <w:t>1420</w:t>
      </w:r>
      <w:r>
        <w:tab/>
        <w:t xml:space="preserve">He gave a shop to Richard Vernon(q.v.) “under </w:t>
      </w:r>
      <w:proofErr w:type="spellStart"/>
      <w:r>
        <w:t>Flesshewer</w:t>
      </w:r>
      <w:proofErr w:type="spellEnd"/>
      <w:r>
        <w:t xml:space="preserve"> Row” in</w:t>
      </w:r>
    </w:p>
    <w:p w14:paraId="00DA6C6E" w14:textId="77777777" w:rsidR="00F36B5F" w:rsidRDefault="00F36B5F" w:rsidP="00F36B5F">
      <w:r>
        <w:tab/>
      </w:r>
      <w:r>
        <w:tab/>
        <w:t>Watergate Drive.</w:t>
      </w:r>
    </w:p>
    <w:p w14:paraId="567E56E8" w14:textId="77777777" w:rsidR="00F36B5F" w:rsidRDefault="00F36B5F" w:rsidP="00F36B5F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47D8DCCC" w14:textId="77777777" w:rsidR="00F36B5F" w:rsidRDefault="00F36B5F" w:rsidP="00F36B5F">
      <w:pPr>
        <w:ind w:left="720" w:firstLine="720"/>
      </w:pPr>
      <w:r>
        <w:t>pub. The Cheshire Community Council, 1971, p.26)</w:t>
      </w:r>
    </w:p>
    <w:p w14:paraId="659B4D3B" w14:textId="77777777" w:rsidR="00F36B5F" w:rsidRDefault="00F36B5F" w:rsidP="00F36B5F"/>
    <w:p w14:paraId="11EEC972" w14:textId="77777777" w:rsidR="00F36B5F" w:rsidRDefault="00F36B5F" w:rsidP="00F36B5F"/>
    <w:p w14:paraId="10B2DB4E" w14:textId="77777777" w:rsidR="00F36B5F" w:rsidRDefault="00F36B5F" w:rsidP="00F36B5F">
      <w:r>
        <w:t>16 March 2023</w:t>
      </w:r>
    </w:p>
    <w:p w14:paraId="0B5280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BFCC5" w14:textId="77777777" w:rsidR="00F36B5F" w:rsidRDefault="00F36B5F" w:rsidP="009139A6">
      <w:r>
        <w:separator/>
      </w:r>
    </w:p>
  </w:endnote>
  <w:endnote w:type="continuationSeparator" w:id="0">
    <w:p w14:paraId="5A9240A6" w14:textId="77777777" w:rsidR="00F36B5F" w:rsidRDefault="00F36B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69D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02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500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83E75" w14:textId="77777777" w:rsidR="00F36B5F" w:rsidRDefault="00F36B5F" w:rsidP="009139A6">
      <w:r>
        <w:separator/>
      </w:r>
    </w:p>
  </w:footnote>
  <w:footnote w:type="continuationSeparator" w:id="0">
    <w:p w14:paraId="2574FBFE" w14:textId="77777777" w:rsidR="00F36B5F" w:rsidRDefault="00F36B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19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A8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86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5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6B5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66C4B"/>
  <w15:chartTrackingRefBased/>
  <w15:docId w15:val="{FBEADE13-467D-4213-8559-B2503FCE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B5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2023-04-27T20:42:00Z</dcterms:created>
  <dcterms:modified xsi:type="dcterms:W3CDTF">2023-04-27T20:42:00Z</dcterms:modified>
</cp:coreProperties>
</file>