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99A" w:rsidRDefault="00E9299A" w:rsidP="00E929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9299A" w:rsidRDefault="00E9299A" w:rsidP="00E929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299A" w:rsidRDefault="00E9299A" w:rsidP="00E929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299A" w:rsidRDefault="00E9299A" w:rsidP="00E929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Rochester, Kent, into lands held by the late Sir Richard Grey, 4</w:t>
      </w:r>
      <w:r w:rsidRPr="00F72B1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9299A" w:rsidRDefault="00E9299A" w:rsidP="00E929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C57C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21 -6)</w:t>
      </w:r>
    </w:p>
    <w:p w:rsidR="00E9299A" w:rsidRDefault="00E9299A" w:rsidP="00E929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299A" w:rsidRDefault="00E9299A" w:rsidP="00E929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9299A" w:rsidRDefault="00E9299A" w:rsidP="00E929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2015</w:t>
      </w:r>
      <w:bookmarkStart w:id="0" w:name="_GoBack"/>
      <w:bookmarkEnd w:id="0"/>
    </w:p>
    <w:sectPr w:rsidR="00DD5B8A" w:rsidRPr="00E929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99A" w:rsidRDefault="00E9299A" w:rsidP="00564E3C">
      <w:pPr>
        <w:spacing w:after="0" w:line="240" w:lineRule="auto"/>
      </w:pPr>
      <w:r>
        <w:separator/>
      </w:r>
    </w:p>
  </w:endnote>
  <w:endnote w:type="continuationSeparator" w:id="0">
    <w:p w:rsidR="00E9299A" w:rsidRDefault="00E9299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9299A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99A" w:rsidRDefault="00E9299A" w:rsidP="00564E3C">
      <w:pPr>
        <w:spacing w:after="0" w:line="240" w:lineRule="auto"/>
      </w:pPr>
      <w:r>
        <w:separator/>
      </w:r>
    </w:p>
  </w:footnote>
  <w:footnote w:type="continuationSeparator" w:id="0">
    <w:p w:rsidR="00E9299A" w:rsidRDefault="00E9299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9A"/>
    <w:rsid w:val="00372DC6"/>
    <w:rsid w:val="00564E3C"/>
    <w:rsid w:val="0064591D"/>
    <w:rsid w:val="00DD5B8A"/>
    <w:rsid w:val="00E9299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CE81"/>
  <w15:chartTrackingRefBased/>
  <w15:docId w15:val="{8F69A27B-FD5E-4ACF-BEB6-1BFE9984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929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2015-10-04T10:28:00Z</dcterms:created>
  <dcterms:modified xsi:type="dcterms:W3CDTF">2015-10-04T10:29:00Z</dcterms:modified>
</cp:coreProperties>
</file>