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2FFA4" w14:textId="77777777" w:rsidR="00B303FC" w:rsidRDefault="00B303FC" w:rsidP="00B303F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HOPE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72862086" w14:textId="77777777" w:rsidR="00B303FC" w:rsidRDefault="00B303FC" w:rsidP="00B303F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1E9AAEBE" w14:textId="77777777" w:rsidR="00B303FC" w:rsidRDefault="00B303FC" w:rsidP="00B303F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F2E5E74" w14:textId="77777777" w:rsidR="00B303FC" w:rsidRDefault="00B303FC" w:rsidP="00B303F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0EA6128" w14:textId="77777777" w:rsidR="00B303FC" w:rsidRDefault="00B303FC" w:rsidP="00B303F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5A9E0D47" w14:textId="77777777" w:rsidR="00B303FC" w:rsidRDefault="00B303FC" w:rsidP="00B303F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C703D26" w14:textId="77777777" w:rsidR="00B303FC" w:rsidRDefault="00B303FC" w:rsidP="00B303FC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78E6CB45" w14:textId="77777777" w:rsidR="00B303FC" w:rsidRDefault="00B303FC" w:rsidP="00B303F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91108A2" w14:textId="77777777" w:rsidR="00B303FC" w:rsidRDefault="00B303FC" w:rsidP="00B303F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D84FE5A" w14:textId="77777777" w:rsidR="00B303FC" w:rsidRDefault="00B303FC" w:rsidP="00B303F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September 2022</w:t>
      </w:r>
    </w:p>
    <w:p w14:paraId="533A825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A3064" w14:textId="77777777" w:rsidR="00B303FC" w:rsidRDefault="00B303FC" w:rsidP="009139A6">
      <w:r>
        <w:separator/>
      </w:r>
    </w:p>
  </w:endnote>
  <w:endnote w:type="continuationSeparator" w:id="0">
    <w:p w14:paraId="6A0B53E5" w14:textId="77777777" w:rsidR="00B303FC" w:rsidRDefault="00B303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54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A6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4A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6EFAB" w14:textId="77777777" w:rsidR="00B303FC" w:rsidRDefault="00B303FC" w:rsidP="009139A6">
      <w:r>
        <w:separator/>
      </w:r>
    </w:p>
  </w:footnote>
  <w:footnote w:type="continuationSeparator" w:id="0">
    <w:p w14:paraId="6FC71A2F" w14:textId="77777777" w:rsidR="00B303FC" w:rsidRDefault="00B303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6DA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8E6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972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FC"/>
    <w:rsid w:val="000666E0"/>
    <w:rsid w:val="002510B7"/>
    <w:rsid w:val="005C130B"/>
    <w:rsid w:val="00826F5C"/>
    <w:rsid w:val="009139A6"/>
    <w:rsid w:val="009448BB"/>
    <w:rsid w:val="00A3176C"/>
    <w:rsid w:val="00AE65F8"/>
    <w:rsid w:val="00B303FC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64D7D"/>
  <w15:chartTrackingRefBased/>
  <w15:docId w15:val="{F8CB4FD0-12C7-4EBE-892F-22D43A97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3F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2022-09-29T20:01:00Z</dcterms:created>
  <dcterms:modified xsi:type="dcterms:W3CDTF">2022-09-29T20:01:00Z</dcterms:modified>
</cp:coreProperties>
</file>