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DA7" w:rsidRDefault="00FB0DA7" w:rsidP="00FB0DA7">
      <w:pPr>
        <w:pStyle w:val="NoSpacing"/>
      </w:pPr>
      <w:r>
        <w:rPr>
          <w:u w:val="single"/>
        </w:rPr>
        <w:t>Thomasine HOPE</w:t>
      </w:r>
      <w:r>
        <w:t xml:space="preserve">      (fl.1498)</w:t>
      </w:r>
    </w:p>
    <w:p w:rsidR="00FB0DA7" w:rsidRDefault="00FB0DA7" w:rsidP="00FB0DA7">
      <w:pPr>
        <w:pStyle w:val="NoSpacing"/>
      </w:pPr>
      <w:proofErr w:type="gramStart"/>
      <w:r>
        <w:t>of</w:t>
      </w:r>
      <w:proofErr w:type="gramEnd"/>
      <w:r>
        <w:t xml:space="preserve"> Well, Kent.</w:t>
      </w:r>
    </w:p>
    <w:p w:rsidR="00FB0DA7" w:rsidRDefault="00FB0DA7" w:rsidP="00FB0DA7">
      <w:pPr>
        <w:pStyle w:val="NoSpacing"/>
      </w:pPr>
    </w:p>
    <w:p w:rsidR="00FB0DA7" w:rsidRDefault="00FB0DA7" w:rsidP="00FB0DA7">
      <w:pPr>
        <w:pStyle w:val="NoSpacing"/>
      </w:pPr>
    </w:p>
    <w:p w:rsidR="00FB0DA7" w:rsidRDefault="00FB0DA7" w:rsidP="00FB0DA7">
      <w:pPr>
        <w:pStyle w:val="NoSpacing"/>
      </w:pPr>
      <w:r>
        <w:tab/>
        <w:t>1498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p.255)</w:t>
      </w:r>
    </w:p>
    <w:p w:rsidR="00FB0DA7" w:rsidRDefault="00FB0DA7" w:rsidP="00FB0DA7">
      <w:pPr>
        <w:pStyle w:val="NoSpacing"/>
      </w:pPr>
    </w:p>
    <w:p w:rsidR="00FB0DA7" w:rsidRDefault="00FB0DA7" w:rsidP="00FB0DA7">
      <w:pPr>
        <w:pStyle w:val="NoSpacing"/>
      </w:pPr>
    </w:p>
    <w:p w:rsidR="00FB0DA7" w:rsidRDefault="00FB0DA7" w:rsidP="00FB0DA7">
      <w:pPr>
        <w:pStyle w:val="NoSpacing"/>
      </w:pPr>
      <w:r>
        <w:t>2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DA7" w:rsidRDefault="00FB0DA7" w:rsidP="00920DE3">
      <w:pPr>
        <w:spacing w:after="0" w:line="240" w:lineRule="auto"/>
      </w:pPr>
      <w:r>
        <w:separator/>
      </w:r>
    </w:p>
  </w:endnote>
  <w:endnote w:type="continuationSeparator" w:id="0">
    <w:p w:rsidR="00FB0DA7" w:rsidRDefault="00FB0DA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DA7" w:rsidRDefault="00FB0DA7" w:rsidP="00920DE3">
      <w:pPr>
        <w:spacing w:after="0" w:line="240" w:lineRule="auto"/>
      </w:pPr>
      <w:r>
        <w:separator/>
      </w:r>
    </w:p>
  </w:footnote>
  <w:footnote w:type="continuationSeparator" w:id="0">
    <w:p w:rsidR="00FB0DA7" w:rsidRDefault="00FB0DA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DA7"/>
    <w:rsid w:val="00120749"/>
    <w:rsid w:val="00624CAE"/>
    <w:rsid w:val="00920DE3"/>
    <w:rsid w:val="00C009D8"/>
    <w:rsid w:val="00CF53C8"/>
    <w:rsid w:val="00E47068"/>
    <w:rsid w:val="00FB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2015-02-18T20:02:00Z</dcterms:created>
  <dcterms:modified xsi:type="dcterms:W3CDTF">2015-02-18T20:02:00Z</dcterms:modified>
</cp:coreProperties>
</file>