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DE998" w14:textId="77777777" w:rsidR="003E3ACB" w:rsidRDefault="003E3ACB" w:rsidP="003E3A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HOPE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fl.1487)</w:t>
      </w:r>
    </w:p>
    <w:p w14:paraId="52C7357F" w14:textId="77777777" w:rsidR="003E3ACB" w:rsidRDefault="003E3ACB" w:rsidP="003E3A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Otford, Kent.</w:t>
      </w:r>
    </w:p>
    <w:p w14:paraId="3F5C3BB4" w14:textId="77777777" w:rsidR="003E3ACB" w:rsidRDefault="003E3ACB" w:rsidP="003E3A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6B37D0" w14:textId="77777777" w:rsidR="003E3ACB" w:rsidRDefault="003E3ACB" w:rsidP="003E3A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491515" w14:textId="77777777" w:rsidR="003E3ACB" w:rsidRDefault="003E3ACB" w:rsidP="003E3A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ABA9D65" w14:textId="77777777" w:rsidR="003E3ACB" w:rsidRDefault="003E3ACB" w:rsidP="003E3A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4351291" w14:textId="77777777" w:rsidR="003E3ACB" w:rsidRDefault="003E3ACB" w:rsidP="003E3A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162D93" w14:textId="77777777" w:rsidR="003E3ACB" w:rsidRDefault="003E3ACB" w:rsidP="003E3A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DF45A1" w14:textId="77777777" w:rsidR="003E3ACB" w:rsidRDefault="003E3ACB" w:rsidP="003E3A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2022</w:t>
      </w:r>
    </w:p>
    <w:p w14:paraId="123795C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14D3C" w14:textId="77777777" w:rsidR="003E3ACB" w:rsidRDefault="003E3ACB" w:rsidP="009139A6">
      <w:r>
        <w:separator/>
      </w:r>
    </w:p>
  </w:endnote>
  <w:endnote w:type="continuationSeparator" w:id="0">
    <w:p w14:paraId="6D0B7ADB" w14:textId="77777777" w:rsidR="003E3ACB" w:rsidRDefault="003E3A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15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6D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A66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A1E20" w14:textId="77777777" w:rsidR="003E3ACB" w:rsidRDefault="003E3ACB" w:rsidP="009139A6">
      <w:r>
        <w:separator/>
      </w:r>
    </w:p>
  </w:footnote>
  <w:footnote w:type="continuationSeparator" w:id="0">
    <w:p w14:paraId="009BDA75" w14:textId="77777777" w:rsidR="003E3ACB" w:rsidRDefault="003E3A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B21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33D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AE0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CB"/>
    <w:rsid w:val="000666E0"/>
    <w:rsid w:val="002510B7"/>
    <w:rsid w:val="003E3AC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D8F37"/>
  <w15:chartTrackingRefBased/>
  <w15:docId w15:val="{C9A117BB-3E5D-4339-BF3D-14A273C2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E3A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2022-06-19T20:53:00Z</dcterms:created>
  <dcterms:modified xsi:type="dcterms:W3CDTF">2022-06-19T20:53:00Z</dcterms:modified>
</cp:coreProperties>
</file>