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F945A" w14:textId="08DD00CD" w:rsidR="006B2F86" w:rsidRDefault="001152A9" w:rsidP="00E71FC3">
      <w:pPr>
        <w:pStyle w:val="NoSpacing"/>
      </w:pPr>
      <w:r>
        <w:rPr>
          <w:u w:val="single"/>
        </w:rPr>
        <w:t>Thomas HOPE</w:t>
      </w:r>
      <w:r>
        <w:t xml:space="preserve">  </w:t>
      </w:r>
      <w:proofErr w:type="gramStart"/>
      <w:r>
        <w:t xml:space="preserve">   (</w:t>
      </w:r>
      <w:proofErr w:type="gramEnd"/>
      <w:r>
        <w:t>d.1479-80)</w:t>
      </w:r>
    </w:p>
    <w:p w14:paraId="21747B76" w14:textId="11C55D28" w:rsidR="001152A9" w:rsidRDefault="001152A9" w:rsidP="00E71FC3">
      <w:pPr>
        <w:pStyle w:val="NoSpacing"/>
      </w:pPr>
      <w:r>
        <w:t>of Hayton, East Riding of Yorkshire.</w:t>
      </w:r>
    </w:p>
    <w:p w14:paraId="5B9394EE" w14:textId="47C560A7" w:rsidR="001152A9" w:rsidRDefault="001152A9" w:rsidP="00E71FC3">
      <w:pPr>
        <w:pStyle w:val="NoSpacing"/>
      </w:pPr>
    </w:p>
    <w:p w14:paraId="7A19B99C" w14:textId="47F298CC" w:rsidR="001152A9" w:rsidRDefault="001152A9" w:rsidP="00E71FC3">
      <w:pPr>
        <w:pStyle w:val="NoSpacing"/>
      </w:pPr>
    </w:p>
    <w:p w14:paraId="40DC9F27" w14:textId="78E8F8DD" w:rsidR="001152A9" w:rsidRDefault="001152A9" w:rsidP="00E71FC3">
      <w:pPr>
        <w:pStyle w:val="NoSpacing"/>
      </w:pPr>
      <w:r>
        <w:t xml:space="preserve">  2 Nov.1479</w:t>
      </w:r>
      <w:r>
        <w:tab/>
      </w:r>
      <w:r>
        <w:t>He made his Will.   (W.Y.R. p.87)</w:t>
      </w:r>
    </w:p>
    <w:p w14:paraId="2B41745F" w14:textId="77777777" w:rsidR="001152A9" w:rsidRDefault="001152A9" w:rsidP="001152A9">
      <w:pPr>
        <w:pStyle w:val="NoSpacing"/>
      </w:pPr>
      <w:r>
        <w:t>18 Jun.1480</w:t>
      </w:r>
      <w:r>
        <w:tab/>
      </w:r>
      <w:r>
        <w:t>Probate of his Will.   (ibid.)</w:t>
      </w:r>
    </w:p>
    <w:p w14:paraId="091A3123" w14:textId="77777777" w:rsidR="001152A9" w:rsidRDefault="001152A9" w:rsidP="001152A9">
      <w:pPr>
        <w:pStyle w:val="NoSpacing"/>
      </w:pPr>
    </w:p>
    <w:p w14:paraId="4CDBD046" w14:textId="77777777" w:rsidR="001152A9" w:rsidRDefault="001152A9" w:rsidP="001152A9">
      <w:pPr>
        <w:pStyle w:val="NoSpacing"/>
      </w:pPr>
    </w:p>
    <w:p w14:paraId="27D1EEFD" w14:textId="77777777" w:rsidR="001152A9" w:rsidRDefault="001152A9" w:rsidP="001152A9">
      <w:pPr>
        <w:pStyle w:val="NoSpacing"/>
      </w:pPr>
      <w:r>
        <w:t>7 November 2018</w:t>
      </w:r>
    </w:p>
    <w:p w14:paraId="1CA0228F" w14:textId="49DF2741" w:rsidR="001152A9" w:rsidRPr="001152A9" w:rsidRDefault="001152A9" w:rsidP="00E71FC3">
      <w:pPr>
        <w:pStyle w:val="NoSpacing"/>
      </w:pPr>
      <w:bookmarkStart w:id="0" w:name="_GoBack"/>
      <w:bookmarkEnd w:id="0"/>
    </w:p>
    <w:sectPr w:rsidR="001152A9" w:rsidRPr="001152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D9A8F" w14:textId="77777777" w:rsidR="001152A9" w:rsidRDefault="001152A9" w:rsidP="00E71FC3">
      <w:pPr>
        <w:spacing w:after="0" w:line="240" w:lineRule="auto"/>
      </w:pPr>
      <w:r>
        <w:separator/>
      </w:r>
    </w:p>
  </w:endnote>
  <w:endnote w:type="continuationSeparator" w:id="0">
    <w:p w14:paraId="311C9888" w14:textId="77777777" w:rsidR="001152A9" w:rsidRDefault="001152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8B3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1850B" w14:textId="77777777" w:rsidR="001152A9" w:rsidRDefault="001152A9" w:rsidP="00E71FC3">
      <w:pPr>
        <w:spacing w:after="0" w:line="240" w:lineRule="auto"/>
      </w:pPr>
      <w:r>
        <w:separator/>
      </w:r>
    </w:p>
  </w:footnote>
  <w:footnote w:type="continuationSeparator" w:id="0">
    <w:p w14:paraId="128BF821" w14:textId="77777777" w:rsidR="001152A9" w:rsidRDefault="001152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2A9"/>
    <w:rsid w:val="001152A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CCA88"/>
  <w15:chartTrackingRefBased/>
  <w15:docId w15:val="{1A0A7F85-0E85-457E-9908-6CB208D9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2018-11-07T20:24:00Z</dcterms:created>
  <dcterms:modified xsi:type="dcterms:W3CDTF">2018-11-07T20:26:00Z</dcterms:modified>
</cp:coreProperties>
</file>