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B436B" w14:textId="767A4222" w:rsidR="006B2F86" w:rsidRDefault="009E159D" w:rsidP="00E71FC3">
      <w:pPr>
        <w:pStyle w:val="NoSpacing"/>
      </w:pPr>
      <w:r>
        <w:rPr>
          <w:u w:val="single"/>
        </w:rPr>
        <w:t>Thomas HOPE</w:t>
      </w:r>
      <w:r>
        <w:t xml:space="preserve">    </w:t>
      </w:r>
      <w:proofErr w:type="gramStart"/>
      <w:r>
        <w:t xml:space="preserve">   (</w:t>
      </w:r>
      <w:proofErr w:type="gramEnd"/>
      <w:r>
        <w:t>fl.1499)</w:t>
      </w:r>
    </w:p>
    <w:p w14:paraId="4B4809A3" w14:textId="25A692A6" w:rsidR="009E159D" w:rsidRDefault="009E159D" w:rsidP="00E71FC3">
      <w:pPr>
        <w:pStyle w:val="NoSpacing"/>
      </w:pPr>
    </w:p>
    <w:p w14:paraId="0254BB62" w14:textId="07A54040" w:rsidR="009E159D" w:rsidRDefault="009E159D" w:rsidP="00E71FC3">
      <w:pPr>
        <w:pStyle w:val="NoSpacing"/>
      </w:pPr>
    </w:p>
    <w:p w14:paraId="699E79B8" w14:textId="54348D6A" w:rsidR="009E159D" w:rsidRDefault="009E159D" w:rsidP="00E71FC3">
      <w:pPr>
        <w:pStyle w:val="NoSpacing"/>
      </w:pPr>
      <w:r>
        <w:t>10 Jan.1499</w:t>
      </w:r>
      <w:r>
        <w:tab/>
        <w:t xml:space="preserve">Stephen </w:t>
      </w:r>
      <w:proofErr w:type="spellStart"/>
      <w:r>
        <w:t>Hiccott</w:t>
      </w:r>
      <w:proofErr w:type="spellEnd"/>
      <w:r>
        <w:t xml:space="preserve"> of Ebony, Kent(q.v.), appointed him as the overseer</w:t>
      </w:r>
    </w:p>
    <w:p w14:paraId="7F220D8C" w14:textId="503CA650" w:rsidR="009E159D" w:rsidRDefault="009E159D" w:rsidP="00E71FC3">
      <w:pPr>
        <w:pStyle w:val="NoSpacing"/>
      </w:pPr>
      <w:r>
        <w:tab/>
      </w:r>
      <w:r>
        <w:tab/>
        <w:t>of his Will.</w:t>
      </w:r>
    </w:p>
    <w:p w14:paraId="3FE63078" w14:textId="657832AB" w:rsidR="009E159D" w:rsidRDefault="009E159D" w:rsidP="009E159D">
      <w:pPr>
        <w:pStyle w:val="NoSpacing"/>
      </w:pPr>
      <w:r>
        <w:tab/>
      </w:r>
      <w:r>
        <w:tab/>
      </w:r>
      <w:r>
        <w:t>(</w:t>
      </w:r>
      <w:hyperlink r:id="rId6" w:history="1">
        <w:r>
          <w:rPr>
            <w:rStyle w:val="Hyperlink"/>
          </w:rPr>
          <w:t>http://www.kentarchaeology.org.uk/18/12/34.htm</w:t>
        </w:r>
      </w:hyperlink>
      <w:r>
        <w:t>)</w:t>
      </w:r>
    </w:p>
    <w:p w14:paraId="4F3CB02C" w14:textId="663F70F5" w:rsidR="009E159D" w:rsidRDefault="009E159D" w:rsidP="009E159D">
      <w:pPr>
        <w:pStyle w:val="NoSpacing"/>
      </w:pPr>
    </w:p>
    <w:p w14:paraId="2ADD5334" w14:textId="07CDB076" w:rsidR="009E159D" w:rsidRDefault="009E159D" w:rsidP="009E159D">
      <w:pPr>
        <w:pStyle w:val="NoSpacing"/>
      </w:pPr>
    </w:p>
    <w:p w14:paraId="78F745AD" w14:textId="2EBD57AD" w:rsidR="009E159D" w:rsidRDefault="009E159D" w:rsidP="009E159D">
      <w:pPr>
        <w:pStyle w:val="NoSpacing"/>
      </w:pPr>
      <w:r>
        <w:t>2 February 2018</w:t>
      </w:r>
      <w:r w:rsidR="00C03EFD">
        <w:t xml:space="preserve"> </w:t>
      </w:r>
      <w:bookmarkStart w:id="0" w:name="_GoBack"/>
      <w:bookmarkEnd w:id="0"/>
    </w:p>
    <w:p w14:paraId="7CDE44D4" w14:textId="77777777" w:rsidR="009E159D" w:rsidRDefault="009E159D" w:rsidP="009E159D">
      <w:pPr>
        <w:pStyle w:val="NoSpacing"/>
      </w:pPr>
    </w:p>
    <w:p w14:paraId="76038607" w14:textId="77777777" w:rsidR="009E159D" w:rsidRDefault="009E159D" w:rsidP="009E159D">
      <w:pPr>
        <w:pStyle w:val="NoSpacing"/>
      </w:pPr>
    </w:p>
    <w:sectPr w:rsidR="009E159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95513E" w14:textId="77777777" w:rsidR="009E159D" w:rsidRDefault="009E159D" w:rsidP="00E71FC3">
      <w:pPr>
        <w:spacing w:after="0" w:line="240" w:lineRule="auto"/>
      </w:pPr>
      <w:r>
        <w:separator/>
      </w:r>
    </w:p>
  </w:endnote>
  <w:endnote w:type="continuationSeparator" w:id="0">
    <w:p w14:paraId="2D2C4C26" w14:textId="77777777" w:rsidR="009E159D" w:rsidRDefault="009E15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849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66098" w14:textId="77777777" w:rsidR="009E159D" w:rsidRDefault="009E159D" w:rsidP="00E71FC3">
      <w:pPr>
        <w:spacing w:after="0" w:line="240" w:lineRule="auto"/>
      </w:pPr>
      <w:r>
        <w:separator/>
      </w:r>
    </w:p>
  </w:footnote>
  <w:footnote w:type="continuationSeparator" w:id="0">
    <w:p w14:paraId="7023A7D7" w14:textId="77777777" w:rsidR="009E159D" w:rsidRDefault="009E15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9D"/>
    <w:rsid w:val="001A7C09"/>
    <w:rsid w:val="00577BD5"/>
    <w:rsid w:val="00656CBA"/>
    <w:rsid w:val="006A1F77"/>
    <w:rsid w:val="00733BE7"/>
    <w:rsid w:val="009E159D"/>
    <w:rsid w:val="00AB52E8"/>
    <w:rsid w:val="00B16D3F"/>
    <w:rsid w:val="00BB41AC"/>
    <w:rsid w:val="00C03EF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98B8"/>
  <w15:chartTrackingRefBased/>
  <w15:docId w15:val="{DB4A6B34-F984-431A-8AEE-62042E6C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9E15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9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2/34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2018-02-02T16:30:00Z</dcterms:created>
  <dcterms:modified xsi:type="dcterms:W3CDTF">2018-02-02T16:45:00Z</dcterms:modified>
</cp:coreProperties>
</file>