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8E8" w:rsidRDefault="001808E8" w:rsidP="001808E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R.HOPE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(fl.1418)</w:t>
      </w:r>
    </w:p>
    <w:p w:rsidR="001808E8" w:rsidRDefault="001808E8" w:rsidP="001808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08E8" w:rsidRDefault="001808E8" w:rsidP="001808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08E8" w:rsidRDefault="001808E8" w:rsidP="001808E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Rochester, Kent, into lands held by the late Sir Richard Grey, 4</w:t>
      </w:r>
      <w:r w:rsidRPr="00F72B1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808E8" w:rsidRDefault="001808E8" w:rsidP="001808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C57C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21 -6)</w:t>
      </w:r>
    </w:p>
    <w:p w:rsidR="001808E8" w:rsidRDefault="001808E8" w:rsidP="001808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08E8" w:rsidRDefault="001808E8" w:rsidP="001808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808E8" w:rsidRDefault="001808E8" w:rsidP="001808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2015</w:t>
      </w:r>
      <w:bookmarkStart w:id="0" w:name="_GoBack"/>
      <w:bookmarkEnd w:id="0"/>
    </w:p>
    <w:sectPr w:rsidR="00DD5B8A" w:rsidRPr="001808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8E8" w:rsidRDefault="001808E8" w:rsidP="00564E3C">
      <w:pPr>
        <w:spacing w:after="0" w:line="240" w:lineRule="auto"/>
      </w:pPr>
      <w:r>
        <w:separator/>
      </w:r>
    </w:p>
  </w:endnote>
  <w:endnote w:type="continuationSeparator" w:id="0">
    <w:p w:rsidR="001808E8" w:rsidRDefault="001808E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808E8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8E8" w:rsidRDefault="001808E8" w:rsidP="00564E3C">
      <w:pPr>
        <w:spacing w:after="0" w:line="240" w:lineRule="auto"/>
      </w:pPr>
      <w:r>
        <w:separator/>
      </w:r>
    </w:p>
  </w:footnote>
  <w:footnote w:type="continuationSeparator" w:id="0">
    <w:p w:rsidR="001808E8" w:rsidRDefault="001808E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E8"/>
    <w:rsid w:val="001808E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3B8FF"/>
  <w15:chartTrackingRefBased/>
  <w15:docId w15:val="{EBE1535D-3978-4D02-B175-E5C15FC5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808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2015-10-04T10:27:00Z</dcterms:created>
  <dcterms:modified xsi:type="dcterms:W3CDTF">2015-10-04T10:27:00Z</dcterms:modified>
</cp:coreProperties>
</file>