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DC146" w14:textId="77777777" w:rsidR="00340CB0" w:rsidRDefault="00340CB0" w:rsidP="00340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HOPE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461C5CD1" w14:textId="77777777" w:rsidR="00340CB0" w:rsidRDefault="00340CB0" w:rsidP="00340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Sandwich, Kent. Yeoman.</w:t>
      </w:r>
    </w:p>
    <w:p w14:paraId="49219538" w14:textId="77777777" w:rsidR="00340CB0" w:rsidRDefault="00340CB0" w:rsidP="00340CB0">
      <w:pPr>
        <w:pStyle w:val="NoSpacing"/>
        <w:rPr>
          <w:rFonts w:cs="Times New Roman"/>
          <w:szCs w:val="24"/>
        </w:rPr>
      </w:pPr>
    </w:p>
    <w:p w14:paraId="28665046" w14:textId="77777777" w:rsidR="00340CB0" w:rsidRDefault="00340CB0" w:rsidP="00340CB0">
      <w:pPr>
        <w:pStyle w:val="NoSpacing"/>
        <w:rPr>
          <w:rFonts w:cs="Times New Roman"/>
          <w:szCs w:val="24"/>
        </w:rPr>
      </w:pPr>
    </w:p>
    <w:p w14:paraId="7822597B" w14:textId="77777777" w:rsidR="00340CB0" w:rsidRDefault="00340CB0" w:rsidP="00340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</w:t>
      </w: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 xml:space="preserve">He and John </w:t>
      </w:r>
      <w:proofErr w:type="spellStart"/>
      <w:r>
        <w:rPr>
          <w:rFonts w:cs="Times New Roman"/>
          <w:szCs w:val="24"/>
        </w:rPr>
        <w:t>Goldyng</w:t>
      </w:r>
      <w:proofErr w:type="spellEnd"/>
      <w:r>
        <w:rPr>
          <w:rFonts w:cs="Times New Roman"/>
          <w:szCs w:val="24"/>
        </w:rPr>
        <w:t xml:space="preserve"> of Sandwich(q.v.) were joint </w:t>
      </w:r>
      <w:proofErr w:type="spellStart"/>
      <w:r>
        <w:rPr>
          <w:rFonts w:cs="Times New Roman"/>
          <w:szCs w:val="24"/>
        </w:rPr>
        <w:t>mainpernors</w:t>
      </w:r>
      <w:proofErr w:type="spellEnd"/>
      <w:r>
        <w:rPr>
          <w:rFonts w:cs="Times New Roman"/>
          <w:szCs w:val="24"/>
        </w:rPr>
        <w:t xml:space="preserve"> for </w:t>
      </w:r>
      <w:proofErr w:type="gramStart"/>
      <w:r>
        <w:rPr>
          <w:rFonts w:cs="Times New Roman"/>
          <w:szCs w:val="24"/>
        </w:rPr>
        <w:t>John</w:t>
      </w:r>
      <w:proofErr w:type="gramEnd"/>
    </w:p>
    <w:p w14:paraId="58CFAB88" w14:textId="77777777" w:rsidR="00340CB0" w:rsidRDefault="00340CB0" w:rsidP="00340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Hope of Sandwich(q.v.) and Thomas </w:t>
      </w:r>
      <w:proofErr w:type="spellStart"/>
      <w:r>
        <w:rPr>
          <w:rFonts w:cs="Times New Roman"/>
          <w:szCs w:val="24"/>
        </w:rPr>
        <w:t>Egenden</w:t>
      </w:r>
      <w:proofErr w:type="spellEnd"/>
      <w:r>
        <w:rPr>
          <w:rFonts w:cs="Times New Roman"/>
          <w:szCs w:val="24"/>
        </w:rPr>
        <w:t xml:space="preserve"> of Sandwich.</w:t>
      </w:r>
    </w:p>
    <w:p w14:paraId="31F47752" w14:textId="77777777" w:rsidR="00340CB0" w:rsidRDefault="00340CB0" w:rsidP="00340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p.161)</w:t>
      </w:r>
    </w:p>
    <w:p w14:paraId="0A924262" w14:textId="77777777" w:rsidR="00340CB0" w:rsidRDefault="00340CB0" w:rsidP="00340CB0">
      <w:pPr>
        <w:pStyle w:val="NoSpacing"/>
        <w:rPr>
          <w:rFonts w:cs="Times New Roman"/>
          <w:szCs w:val="24"/>
        </w:rPr>
      </w:pPr>
    </w:p>
    <w:p w14:paraId="280968EB" w14:textId="77777777" w:rsidR="00340CB0" w:rsidRDefault="00340CB0" w:rsidP="00340CB0">
      <w:pPr>
        <w:pStyle w:val="NoSpacing"/>
        <w:rPr>
          <w:rFonts w:cs="Times New Roman"/>
          <w:szCs w:val="24"/>
        </w:rPr>
      </w:pPr>
    </w:p>
    <w:p w14:paraId="0C0AC582" w14:textId="77777777" w:rsidR="00340CB0" w:rsidRDefault="00340CB0" w:rsidP="00340CB0">
      <w:pPr>
        <w:pStyle w:val="NoSpacing"/>
        <w:rPr>
          <w:rFonts w:cs="Times New Roman"/>
          <w:szCs w:val="24"/>
        </w:rPr>
      </w:pPr>
    </w:p>
    <w:p w14:paraId="1447C04E" w14:textId="77777777" w:rsidR="00340CB0" w:rsidRDefault="00340CB0" w:rsidP="00340C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June 2023</w:t>
      </w:r>
    </w:p>
    <w:p w14:paraId="2581B4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09C03" w14:textId="77777777" w:rsidR="00340CB0" w:rsidRDefault="00340CB0" w:rsidP="009139A6">
      <w:r>
        <w:separator/>
      </w:r>
    </w:p>
  </w:endnote>
  <w:endnote w:type="continuationSeparator" w:id="0">
    <w:p w14:paraId="5E6FDC9C" w14:textId="77777777" w:rsidR="00340CB0" w:rsidRDefault="00340C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F7D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780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B46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02460" w14:textId="77777777" w:rsidR="00340CB0" w:rsidRDefault="00340CB0" w:rsidP="009139A6">
      <w:r>
        <w:separator/>
      </w:r>
    </w:p>
  </w:footnote>
  <w:footnote w:type="continuationSeparator" w:id="0">
    <w:p w14:paraId="79903AB3" w14:textId="77777777" w:rsidR="00340CB0" w:rsidRDefault="00340C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8F8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63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62E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B0"/>
    <w:rsid w:val="000666E0"/>
    <w:rsid w:val="002510B7"/>
    <w:rsid w:val="00340CB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8AC30"/>
  <w15:chartTrackingRefBased/>
  <w15:docId w15:val="{43A09A64-76EE-4A20-BE9E-DD8AF8AB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2023-06-27T20:05:00Z</dcterms:created>
  <dcterms:modified xsi:type="dcterms:W3CDTF">2023-06-27T20:06:00Z</dcterms:modified>
</cp:coreProperties>
</file>