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84A" w:rsidRDefault="006A784A" w:rsidP="006A784A">
      <w:pPr>
        <w:pStyle w:val="NoSpacing"/>
      </w:pPr>
      <w:r>
        <w:rPr>
          <w:u w:val="single"/>
        </w:rPr>
        <w:t>Lora at HOPE</w:t>
      </w:r>
      <w:r>
        <w:t xml:space="preserve">     (fl.1463)</w:t>
      </w:r>
    </w:p>
    <w:p w:rsidR="006A784A" w:rsidRDefault="006A784A" w:rsidP="006A78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6A784A" w:rsidRDefault="006A784A" w:rsidP="006A784A">
      <w:pPr>
        <w:pStyle w:val="NoSpacing"/>
      </w:pPr>
    </w:p>
    <w:p w:rsidR="006A784A" w:rsidRDefault="006A784A" w:rsidP="006A784A">
      <w:pPr>
        <w:pStyle w:val="NoSpacing"/>
      </w:pPr>
    </w:p>
    <w:p w:rsidR="006A784A" w:rsidRDefault="006A784A" w:rsidP="006A784A">
      <w:pPr>
        <w:pStyle w:val="NoSpacing"/>
      </w:pPr>
      <w:r>
        <w:tab/>
        <w:t>1463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p.255)</w:t>
      </w:r>
    </w:p>
    <w:p w:rsidR="006A784A" w:rsidRDefault="006A784A" w:rsidP="006A784A">
      <w:pPr>
        <w:pStyle w:val="NoSpacing"/>
      </w:pPr>
    </w:p>
    <w:p w:rsidR="006A784A" w:rsidRDefault="006A784A" w:rsidP="006A784A">
      <w:pPr>
        <w:pStyle w:val="NoSpacing"/>
      </w:pPr>
    </w:p>
    <w:p w:rsidR="006A784A" w:rsidRDefault="006A784A" w:rsidP="006A784A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84A" w:rsidRDefault="006A784A" w:rsidP="00920DE3">
      <w:pPr>
        <w:spacing w:after="0" w:line="240" w:lineRule="auto"/>
      </w:pPr>
      <w:r>
        <w:separator/>
      </w:r>
    </w:p>
  </w:endnote>
  <w:endnote w:type="continuationSeparator" w:id="0">
    <w:p w:rsidR="006A784A" w:rsidRDefault="006A78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84A" w:rsidRDefault="006A784A" w:rsidP="00920DE3">
      <w:pPr>
        <w:spacing w:after="0" w:line="240" w:lineRule="auto"/>
      </w:pPr>
      <w:r>
        <w:separator/>
      </w:r>
    </w:p>
  </w:footnote>
  <w:footnote w:type="continuationSeparator" w:id="0">
    <w:p w:rsidR="006A784A" w:rsidRDefault="006A78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4A"/>
    <w:rsid w:val="00120749"/>
    <w:rsid w:val="00624CAE"/>
    <w:rsid w:val="006A784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2015-05-13T20:52:00Z</dcterms:created>
  <dcterms:modified xsi:type="dcterms:W3CDTF">2015-05-13T20:52:00Z</dcterms:modified>
</cp:coreProperties>
</file>