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9A74D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Juliana HOPE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d.1411)</w:t>
      </w:r>
    </w:p>
    <w:p w14:paraId="7AE405D1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8C022C2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021B76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E42D12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Jan.1411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9A1F603" w14:textId="77777777" w:rsidR="00376129" w:rsidRDefault="00376129" w:rsidP="00376129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p.255)</w:t>
      </w:r>
    </w:p>
    <w:p w14:paraId="1567AF34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 (ibid.)</w:t>
      </w:r>
    </w:p>
    <w:p w14:paraId="45B916C3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AB0B82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E55DCF" w14:textId="77777777" w:rsidR="00376129" w:rsidRDefault="00376129" w:rsidP="003761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2023</w:t>
      </w:r>
    </w:p>
    <w:p w14:paraId="690162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352F7" w14:textId="77777777" w:rsidR="00376129" w:rsidRDefault="00376129" w:rsidP="009139A6">
      <w:r>
        <w:separator/>
      </w:r>
    </w:p>
  </w:endnote>
  <w:endnote w:type="continuationSeparator" w:id="0">
    <w:p w14:paraId="25AD3C8D" w14:textId="77777777" w:rsidR="00376129" w:rsidRDefault="003761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C0B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4D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562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DA5D8" w14:textId="77777777" w:rsidR="00376129" w:rsidRDefault="00376129" w:rsidP="009139A6">
      <w:r>
        <w:separator/>
      </w:r>
    </w:p>
  </w:footnote>
  <w:footnote w:type="continuationSeparator" w:id="0">
    <w:p w14:paraId="5E35749D" w14:textId="77777777" w:rsidR="00376129" w:rsidRDefault="003761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963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4C0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4C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29"/>
    <w:rsid w:val="000666E0"/>
    <w:rsid w:val="002510B7"/>
    <w:rsid w:val="0037612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B067A"/>
  <w15:chartTrackingRefBased/>
  <w15:docId w15:val="{92E2CF42-51FE-48E0-91B2-CBAD4E89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12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2023-03-02T21:32:00Z</dcterms:created>
  <dcterms:modified xsi:type="dcterms:W3CDTF">2023-03-02T21:32:00Z</dcterms:modified>
</cp:coreProperties>
</file>