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19526" w14:textId="77777777" w:rsidR="00882AA8" w:rsidRDefault="00882AA8" w:rsidP="00882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HOPE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2953BC28" w14:textId="77777777" w:rsidR="00882AA8" w:rsidRDefault="00882AA8" w:rsidP="00882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Sandwich, Kent.</w:t>
      </w:r>
    </w:p>
    <w:p w14:paraId="0C660CD9" w14:textId="77777777" w:rsidR="00882AA8" w:rsidRDefault="00882AA8" w:rsidP="00882AA8">
      <w:pPr>
        <w:pStyle w:val="NoSpacing"/>
        <w:rPr>
          <w:rFonts w:cs="Times New Roman"/>
          <w:szCs w:val="24"/>
        </w:rPr>
      </w:pPr>
    </w:p>
    <w:p w14:paraId="42078ACB" w14:textId="77777777" w:rsidR="00882AA8" w:rsidRDefault="00882AA8" w:rsidP="00882AA8">
      <w:pPr>
        <w:pStyle w:val="NoSpacing"/>
        <w:rPr>
          <w:rFonts w:cs="Times New Roman"/>
          <w:szCs w:val="24"/>
        </w:rPr>
      </w:pPr>
    </w:p>
    <w:p w14:paraId="36645CCC" w14:textId="77777777" w:rsidR="00882AA8" w:rsidRDefault="00882AA8" w:rsidP="00882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Nov.1439</w:t>
      </w:r>
      <w:r>
        <w:rPr>
          <w:rFonts w:cs="Times New Roman"/>
          <w:szCs w:val="24"/>
        </w:rPr>
        <w:tab/>
        <w:t xml:space="preserve">He, Thomas </w:t>
      </w:r>
      <w:proofErr w:type="spellStart"/>
      <w:r>
        <w:rPr>
          <w:rFonts w:cs="Times New Roman"/>
          <w:szCs w:val="24"/>
        </w:rPr>
        <w:t>Egerden</w:t>
      </w:r>
      <w:proofErr w:type="spellEnd"/>
      <w:r>
        <w:rPr>
          <w:rFonts w:cs="Times New Roman"/>
          <w:szCs w:val="24"/>
        </w:rPr>
        <w:t xml:space="preserve">(q.v.) and Henry </w:t>
      </w:r>
      <w:proofErr w:type="spellStart"/>
      <w:r>
        <w:rPr>
          <w:rFonts w:cs="Times New Roman"/>
          <w:szCs w:val="24"/>
        </w:rPr>
        <w:t>Tebbe</w:t>
      </w:r>
      <w:proofErr w:type="spellEnd"/>
      <w:r>
        <w:rPr>
          <w:rFonts w:cs="Times New Roman"/>
          <w:szCs w:val="24"/>
        </w:rPr>
        <w:t xml:space="preserve">(q.v.), both of Sandwich, </w:t>
      </w:r>
      <w:proofErr w:type="gramStart"/>
      <w:r>
        <w:rPr>
          <w:rFonts w:cs="Times New Roman"/>
          <w:szCs w:val="24"/>
        </w:rPr>
        <w:t>were</w:t>
      </w:r>
      <w:proofErr w:type="gramEnd"/>
    </w:p>
    <w:p w14:paraId="265065EF" w14:textId="133A5AA8" w:rsidR="00192A3C" w:rsidRDefault="00882AA8" w:rsidP="00192A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granted the keeping of </w:t>
      </w:r>
      <w:proofErr w:type="spellStart"/>
      <w:r>
        <w:rPr>
          <w:rFonts w:cs="Times New Roman"/>
          <w:szCs w:val="24"/>
        </w:rPr>
        <w:t>Gestning</w:t>
      </w:r>
      <w:proofErr w:type="spellEnd"/>
      <w:r>
        <w:rPr>
          <w:rFonts w:cs="Times New Roman"/>
          <w:szCs w:val="24"/>
        </w:rPr>
        <w:t xml:space="preserve"> by Sandwich.  (C.F.R. 1437-45 p.111)</w:t>
      </w:r>
    </w:p>
    <w:p w14:paraId="6AFDB00B" w14:textId="4759DA39" w:rsidR="00192A3C" w:rsidRDefault="00192A3C" w:rsidP="00192A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 xml:space="preserve">Commitment to him and Thomas Egerton(q.v.) of the keeping of the </w:t>
      </w:r>
      <w:proofErr w:type="gramStart"/>
      <w:r>
        <w:rPr>
          <w:rFonts w:cs="Times New Roman"/>
          <w:szCs w:val="24"/>
        </w:rPr>
        <w:t>water</w:t>
      </w:r>
      <w:proofErr w:type="gramEnd"/>
    </w:p>
    <w:p w14:paraId="21541DFD" w14:textId="7A5D86F9" w:rsidR="00192A3C" w:rsidRDefault="00192A3C" w:rsidP="00192A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called </w:t>
      </w:r>
      <w:proofErr w:type="spellStart"/>
      <w:r>
        <w:rPr>
          <w:rFonts w:cs="Times New Roman"/>
          <w:szCs w:val="24"/>
        </w:rPr>
        <w:t>Gestnyng</w:t>
      </w:r>
      <w:proofErr w:type="spellEnd"/>
      <w:r>
        <w:rPr>
          <w:rFonts w:cs="Times New Roman"/>
          <w:szCs w:val="24"/>
        </w:rPr>
        <w:t xml:space="preserve"> by Sandwich for seven years.   (</w:t>
      </w:r>
      <w:proofErr w:type="gramStart"/>
      <w:r>
        <w:rPr>
          <w:rFonts w:cs="Times New Roman"/>
          <w:szCs w:val="24"/>
        </w:rPr>
        <w:t>ibid</w:t>
      </w:r>
      <w:proofErr w:type="gramEnd"/>
      <w:r>
        <w:rPr>
          <w:rFonts w:cs="Times New Roman"/>
          <w:szCs w:val="24"/>
        </w:rPr>
        <w:t>.p.161)</w:t>
      </w:r>
    </w:p>
    <w:p w14:paraId="5A720F64" w14:textId="77777777" w:rsidR="00882AA8" w:rsidRDefault="00882AA8" w:rsidP="00882AA8">
      <w:pPr>
        <w:pStyle w:val="NoSpacing"/>
        <w:rPr>
          <w:rFonts w:cs="Times New Roman"/>
          <w:szCs w:val="24"/>
        </w:rPr>
      </w:pPr>
    </w:p>
    <w:p w14:paraId="64C55454" w14:textId="77777777" w:rsidR="00882AA8" w:rsidRDefault="00882AA8" w:rsidP="00882AA8">
      <w:pPr>
        <w:pStyle w:val="NoSpacing"/>
        <w:rPr>
          <w:rFonts w:cs="Times New Roman"/>
          <w:szCs w:val="24"/>
        </w:rPr>
      </w:pPr>
    </w:p>
    <w:p w14:paraId="01411507" w14:textId="77777777" w:rsidR="00882AA8" w:rsidRDefault="00882AA8" w:rsidP="00882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2023</w:t>
      </w:r>
    </w:p>
    <w:p w14:paraId="1FD0EE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42309" w14:textId="77777777" w:rsidR="00882AA8" w:rsidRDefault="00882AA8" w:rsidP="009139A6">
      <w:r>
        <w:separator/>
      </w:r>
    </w:p>
  </w:endnote>
  <w:endnote w:type="continuationSeparator" w:id="0">
    <w:p w14:paraId="54C54D4A" w14:textId="77777777" w:rsidR="00882AA8" w:rsidRDefault="00882A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500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6A7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AE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C136F" w14:textId="77777777" w:rsidR="00882AA8" w:rsidRDefault="00882AA8" w:rsidP="009139A6">
      <w:r>
        <w:separator/>
      </w:r>
    </w:p>
  </w:footnote>
  <w:footnote w:type="continuationSeparator" w:id="0">
    <w:p w14:paraId="7210E219" w14:textId="77777777" w:rsidR="00882AA8" w:rsidRDefault="00882A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020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8A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8DB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A8"/>
    <w:rsid w:val="000666E0"/>
    <w:rsid w:val="00192A3C"/>
    <w:rsid w:val="002510B7"/>
    <w:rsid w:val="005C130B"/>
    <w:rsid w:val="00826F5C"/>
    <w:rsid w:val="00882AA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232F0"/>
  <w15:chartTrackingRefBased/>
  <w15:docId w15:val="{A828C806-D7F5-448F-A840-78FA3844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2023-07-01T18:23:00Z</dcterms:created>
  <dcterms:modified xsi:type="dcterms:W3CDTF">2023-07-01T20:06:00Z</dcterms:modified>
</cp:coreProperties>
</file>