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FD0F7" w14:textId="77777777" w:rsidR="002F3C9E" w:rsidRDefault="002F3C9E" w:rsidP="002F3C9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HOPE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F5088D9" w14:textId="77777777" w:rsidR="002F3C9E" w:rsidRDefault="002F3C9E" w:rsidP="002F3C9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F9EAB05" w14:textId="77777777" w:rsidR="002F3C9E" w:rsidRDefault="002F3C9E" w:rsidP="002F3C9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513D5E1" w14:textId="77777777" w:rsidR="002F3C9E" w:rsidRDefault="002F3C9E" w:rsidP="002F3C9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Sep.1484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Maidstone, Kent,</w:t>
      </w:r>
    </w:p>
    <w:p w14:paraId="5500E457" w14:textId="77777777" w:rsidR="002F3C9E" w:rsidRDefault="002F3C9E" w:rsidP="002F3C9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William Belnap(q.v.).</w:t>
      </w:r>
    </w:p>
    <w:p w14:paraId="1E44C203" w14:textId="77777777" w:rsidR="002F3C9E" w:rsidRDefault="002F3C9E" w:rsidP="002F3C9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ED3AFDA" w14:textId="77777777" w:rsidR="002F3C9E" w:rsidRDefault="002F3C9E" w:rsidP="002F3C9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pp.109-10)</w:t>
      </w:r>
    </w:p>
    <w:p w14:paraId="2A0E11F8" w14:textId="77777777" w:rsidR="002F3C9E" w:rsidRDefault="002F3C9E" w:rsidP="002F3C9E">
      <w:pPr>
        <w:pStyle w:val="NoSpacing"/>
        <w:rPr>
          <w:rFonts w:eastAsia="Times New Roman" w:cs="Times New Roman"/>
          <w:szCs w:val="24"/>
        </w:rPr>
      </w:pPr>
    </w:p>
    <w:p w14:paraId="78D40D6A" w14:textId="77777777" w:rsidR="002F3C9E" w:rsidRDefault="002F3C9E" w:rsidP="002F3C9E">
      <w:pPr>
        <w:pStyle w:val="NoSpacing"/>
        <w:rPr>
          <w:rFonts w:eastAsia="Times New Roman" w:cs="Times New Roman"/>
          <w:szCs w:val="24"/>
        </w:rPr>
      </w:pPr>
    </w:p>
    <w:p w14:paraId="7A138FCB" w14:textId="77777777" w:rsidR="002F3C9E" w:rsidRDefault="002F3C9E" w:rsidP="002F3C9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August 2023</w:t>
      </w:r>
    </w:p>
    <w:p w14:paraId="5AD101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61C7" w14:textId="77777777" w:rsidR="002F3C9E" w:rsidRDefault="002F3C9E" w:rsidP="009139A6">
      <w:r>
        <w:separator/>
      </w:r>
    </w:p>
  </w:endnote>
  <w:endnote w:type="continuationSeparator" w:id="0">
    <w:p w14:paraId="11F3CA1D" w14:textId="77777777" w:rsidR="002F3C9E" w:rsidRDefault="002F3C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76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B4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F8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0ECB1" w14:textId="77777777" w:rsidR="002F3C9E" w:rsidRDefault="002F3C9E" w:rsidP="009139A6">
      <w:r>
        <w:separator/>
      </w:r>
    </w:p>
  </w:footnote>
  <w:footnote w:type="continuationSeparator" w:id="0">
    <w:p w14:paraId="21933B53" w14:textId="77777777" w:rsidR="002F3C9E" w:rsidRDefault="002F3C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40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CAF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7D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9E"/>
    <w:rsid w:val="000666E0"/>
    <w:rsid w:val="002510B7"/>
    <w:rsid w:val="002F3C9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12BFD"/>
  <w15:chartTrackingRefBased/>
  <w15:docId w15:val="{F1E9905B-713C-43BC-85A8-A7FC0F3A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2023-08-09T20:14:00Z</dcterms:created>
  <dcterms:modified xsi:type="dcterms:W3CDTF">2023-08-09T20:15:00Z</dcterms:modified>
</cp:coreProperties>
</file>